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383" w:rsidRDefault="001A7383" w:rsidP="000777D7">
      <w:pPr>
        <w:tabs>
          <w:tab w:val="clear" w:pos="154"/>
        </w:tabs>
        <w:spacing w:line="276" w:lineRule="auto"/>
        <w:ind w:left="-284"/>
        <w:jc w:val="both"/>
        <w:rPr>
          <w:b/>
          <w:sz w:val="28"/>
          <w:szCs w:val="28"/>
        </w:rPr>
      </w:pPr>
      <w:r w:rsidRPr="001A7383">
        <w:rPr>
          <w:b/>
          <w:sz w:val="28"/>
          <w:szCs w:val="28"/>
        </w:rPr>
        <w:t>Childr</w:t>
      </w:r>
      <w:r w:rsidR="00B95624">
        <w:rPr>
          <w:b/>
          <w:sz w:val="28"/>
          <w:szCs w:val="28"/>
        </w:rPr>
        <w:t xml:space="preserve">en’s Centre </w:t>
      </w:r>
      <w:r w:rsidR="00DB2CB5">
        <w:rPr>
          <w:b/>
          <w:sz w:val="28"/>
          <w:szCs w:val="28"/>
        </w:rPr>
        <w:t>‘</w:t>
      </w:r>
      <w:r w:rsidR="00B95624">
        <w:rPr>
          <w:b/>
          <w:sz w:val="28"/>
          <w:szCs w:val="28"/>
        </w:rPr>
        <w:t>Request for Support</w:t>
      </w:r>
      <w:r w:rsidR="00DB2CB5">
        <w:rPr>
          <w:b/>
          <w:sz w:val="28"/>
          <w:szCs w:val="28"/>
        </w:rPr>
        <w:t>’</w:t>
      </w:r>
    </w:p>
    <w:p w:rsidR="00447205" w:rsidRPr="00447205" w:rsidRDefault="00447205" w:rsidP="000777D7">
      <w:pPr>
        <w:spacing w:line="0" w:lineRule="atLeast"/>
        <w:ind w:left="-284"/>
        <w:jc w:val="both"/>
        <w:rPr>
          <w:b/>
          <w:bCs/>
          <w:sz w:val="22"/>
          <w:szCs w:val="24"/>
        </w:rPr>
      </w:pPr>
      <w:r w:rsidRPr="00447205">
        <w:rPr>
          <w:b/>
          <w:bCs/>
          <w:sz w:val="22"/>
          <w:szCs w:val="24"/>
        </w:rPr>
        <w:t xml:space="preserve">To request support for a family with a child </w:t>
      </w:r>
      <w:r w:rsidRPr="00447205">
        <w:rPr>
          <w:b/>
          <w:bCs/>
          <w:sz w:val="22"/>
          <w:szCs w:val="24"/>
          <w:u w:val="single"/>
        </w:rPr>
        <w:t>under 5 years</w:t>
      </w:r>
      <w:r w:rsidRPr="00447205">
        <w:rPr>
          <w:b/>
          <w:bCs/>
          <w:sz w:val="22"/>
          <w:szCs w:val="24"/>
        </w:rPr>
        <w:t xml:space="preserve"> in Bath and North East Somerset</w:t>
      </w:r>
    </w:p>
    <w:p w:rsidR="00DB2CB5" w:rsidRDefault="00074AB3" w:rsidP="000777D7">
      <w:pPr>
        <w:tabs>
          <w:tab w:val="clear" w:pos="154"/>
        </w:tabs>
        <w:ind w:left="-284"/>
        <w:jc w:val="both"/>
        <w:rPr>
          <w:i/>
          <w:sz w:val="18"/>
          <w:szCs w:val="24"/>
        </w:rPr>
      </w:pPr>
      <w:r w:rsidRPr="00447205">
        <w:rPr>
          <w:i/>
          <w:sz w:val="18"/>
          <w:szCs w:val="24"/>
        </w:rPr>
        <w:t>Please ensure you complete all sections on the form correctly, giving as much information so we can match the response to the needs of the child, young person or family.</w:t>
      </w:r>
    </w:p>
    <w:p w:rsidR="00074AB3" w:rsidRPr="00447205" w:rsidRDefault="00074AB3" w:rsidP="000777D7">
      <w:pPr>
        <w:tabs>
          <w:tab w:val="clear" w:pos="154"/>
        </w:tabs>
        <w:ind w:left="-284"/>
        <w:jc w:val="both"/>
        <w:rPr>
          <w:i/>
          <w:sz w:val="18"/>
          <w:szCs w:val="24"/>
        </w:rPr>
      </w:pPr>
      <w:r w:rsidRPr="00447205">
        <w:rPr>
          <w:i/>
          <w:sz w:val="18"/>
          <w:szCs w:val="24"/>
        </w:rPr>
        <w:t xml:space="preserve">Any gaps or lack of information may result in it being returned to you which could delay </w:t>
      </w:r>
      <w:r w:rsidR="00737830">
        <w:rPr>
          <w:i/>
          <w:sz w:val="18"/>
          <w:szCs w:val="24"/>
        </w:rPr>
        <w:t>our early help offer.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851"/>
        <w:gridCol w:w="850"/>
        <w:gridCol w:w="1276"/>
        <w:gridCol w:w="283"/>
        <w:gridCol w:w="1344"/>
        <w:gridCol w:w="1917"/>
      </w:tblGrid>
      <w:tr w:rsidR="00492CAC" w:rsidRPr="00F450E7" w:rsidTr="00E962D2">
        <w:trPr>
          <w:trHeight w:val="567"/>
        </w:trPr>
        <w:tc>
          <w:tcPr>
            <w:tcW w:w="10349" w:type="dxa"/>
            <w:gridSpan w:val="8"/>
            <w:shd w:val="clear" w:color="auto" w:fill="FFFFCC"/>
            <w:vAlign w:val="center"/>
          </w:tcPr>
          <w:p w:rsidR="00492CAC" w:rsidRPr="006E3EEB" w:rsidRDefault="00192833" w:rsidP="00AD6E55">
            <w:pPr>
              <w:rPr>
                <w:b/>
                <w:sz w:val="22"/>
                <w:szCs w:val="24"/>
              </w:rPr>
            </w:pPr>
            <w:r w:rsidRPr="006E3EEB">
              <w:rPr>
                <w:b/>
                <w:sz w:val="22"/>
                <w:szCs w:val="24"/>
              </w:rPr>
              <w:t>Child(</w:t>
            </w:r>
            <w:proofErr w:type="spellStart"/>
            <w:r w:rsidRPr="006E3EEB">
              <w:rPr>
                <w:b/>
                <w:sz w:val="22"/>
                <w:szCs w:val="24"/>
              </w:rPr>
              <w:t>ren</w:t>
            </w:r>
            <w:proofErr w:type="spellEnd"/>
            <w:r w:rsidRPr="006E3EEB">
              <w:rPr>
                <w:b/>
                <w:sz w:val="22"/>
                <w:szCs w:val="24"/>
              </w:rPr>
              <w:t xml:space="preserve">) or </w:t>
            </w:r>
            <w:r w:rsidR="00AD6E55" w:rsidRPr="006E3EEB">
              <w:rPr>
                <w:b/>
                <w:sz w:val="22"/>
                <w:szCs w:val="24"/>
              </w:rPr>
              <w:t>Y</w:t>
            </w:r>
            <w:r w:rsidRPr="006E3EEB">
              <w:rPr>
                <w:b/>
                <w:sz w:val="22"/>
                <w:szCs w:val="24"/>
              </w:rPr>
              <w:t xml:space="preserve">oung </w:t>
            </w:r>
            <w:r w:rsidR="00AD6E55" w:rsidRPr="006E3EEB">
              <w:rPr>
                <w:b/>
                <w:sz w:val="22"/>
                <w:szCs w:val="24"/>
              </w:rPr>
              <w:t>P</w:t>
            </w:r>
            <w:r w:rsidRPr="006E3EEB">
              <w:rPr>
                <w:b/>
                <w:sz w:val="22"/>
                <w:szCs w:val="24"/>
              </w:rPr>
              <w:t>erson’s</w:t>
            </w:r>
            <w:r w:rsidR="00492CAC" w:rsidRPr="006E3EEB">
              <w:rPr>
                <w:b/>
                <w:sz w:val="22"/>
                <w:szCs w:val="24"/>
              </w:rPr>
              <w:t xml:space="preserve"> Details</w:t>
            </w:r>
          </w:p>
        </w:tc>
      </w:tr>
      <w:tr w:rsidR="00E962D2" w:rsidRPr="00F450E7" w:rsidTr="00E962D2">
        <w:trPr>
          <w:trHeight w:val="567"/>
        </w:trPr>
        <w:tc>
          <w:tcPr>
            <w:tcW w:w="2694" w:type="dxa"/>
            <w:shd w:val="clear" w:color="auto" w:fill="FFFFCC"/>
            <w:vAlign w:val="center"/>
          </w:tcPr>
          <w:p w:rsidR="00E962D2" w:rsidRPr="006E3EEB" w:rsidRDefault="00E962D2" w:rsidP="001A7383">
            <w:pPr>
              <w:jc w:val="center"/>
              <w:rPr>
                <w:b/>
                <w:sz w:val="22"/>
                <w:szCs w:val="24"/>
              </w:rPr>
            </w:pPr>
            <w:r>
              <w:br w:type="page"/>
            </w:r>
            <w:r w:rsidRPr="006E3EEB">
              <w:rPr>
                <w:b/>
                <w:sz w:val="22"/>
                <w:szCs w:val="24"/>
              </w:rPr>
              <w:t>Full Name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C66B8D" w:rsidRPr="00C66B8D" w:rsidRDefault="00E962D2" w:rsidP="00E962D2">
            <w:pPr>
              <w:jc w:val="center"/>
              <w:rPr>
                <w:b/>
                <w:sz w:val="16"/>
                <w:szCs w:val="24"/>
              </w:rPr>
            </w:pPr>
            <w:r w:rsidRPr="00C66B8D">
              <w:rPr>
                <w:b/>
                <w:sz w:val="16"/>
                <w:szCs w:val="24"/>
              </w:rPr>
              <w:t xml:space="preserve">Date of birth / </w:t>
            </w:r>
          </w:p>
          <w:p w:rsidR="00E962D2" w:rsidRPr="006E3EEB" w:rsidRDefault="00E962D2" w:rsidP="00E962D2">
            <w:pPr>
              <w:jc w:val="center"/>
              <w:rPr>
                <w:b/>
                <w:sz w:val="18"/>
                <w:szCs w:val="24"/>
              </w:rPr>
            </w:pPr>
            <w:r w:rsidRPr="00C66B8D">
              <w:rPr>
                <w:b/>
                <w:sz w:val="16"/>
                <w:szCs w:val="24"/>
              </w:rPr>
              <w:t>Est. Date of delivery</w:t>
            </w:r>
          </w:p>
        </w:tc>
        <w:tc>
          <w:tcPr>
            <w:tcW w:w="1701" w:type="dxa"/>
            <w:gridSpan w:val="2"/>
            <w:shd w:val="clear" w:color="auto" w:fill="FFFFCC"/>
            <w:vAlign w:val="center"/>
          </w:tcPr>
          <w:p w:rsidR="00E962D2" w:rsidRPr="00E962D2" w:rsidRDefault="00E962D2" w:rsidP="001A7383">
            <w:pPr>
              <w:jc w:val="center"/>
              <w:rPr>
                <w:b/>
              </w:rPr>
            </w:pPr>
            <w:r w:rsidRPr="00E962D2">
              <w:rPr>
                <w:b/>
              </w:rPr>
              <w:t>Gender</w:t>
            </w:r>
          </w:p>
        </w:tc>
        <w:tc>
          <w:tcPr>
            <w:tcW w:w="1276" w:type="dxa"/>
            <w:shd w:val="clear" w:color="auto" w:fill="FFFFCC"/>
            <w:vAlign w:val="center"/>
          </w:tcPr>
          <w:p w:rsidR="00E962D2" w:rsidRPr="00E962D2" w:rsidRDefault="00E962D2" w:rsidP="001A7383">
            <w:pPr>
              <w:jc w:val="center"/>
              <w:rPr>
                <w:b/>
              </w:rPr>
            </w:pPr>
            <w:r w:rsidRPr="00E962D2">
              <w:rPr>
                <w:b/>
              </w:rPr>
              <w:t>Disability</w:t>
            </w:r>
          </w:p>
        </w:tc>
        <w:tc>
          <w:tcPr>
            <w:tcW w:w="1627" w:type="dxa"/>
            <w:gridSpan w:val="2"/>
            <w:shd w:val="clear" w:color="auto" w:fill="FFFFCC"/>
            <w:vAlign w:val="center"/>
          </w:tcPr>
          <w:p w:rsidR="00E962D2" w:rsidRPr="00E962D2" w:rsidRDefault="00E962D2" w:rsidP="001A7383">
            <w:pPr>
              <w:jc w:val="center"/>
              <w:rPr>
                <w:b/>
              </w:rPr>
            </w:pPr>
            <w:r w:rsidRPr="00E962D2">
              <w:rPr>
                <w:b/>
              </w:rPr>
              <w:t>Ethnicity</w:t>
            </w:r>
          </w:p>
        </w:tc>
        <w:tc>
          <w:tcPr>
            <w:tcW w:w="1917" w:type="dxa"/>
            <w:shd w:val="clear" w:color="auto" w:fill="FFFFCC"/>
            <w:vAlign w:val="center"/>
          </w:tcPr>
          <w:p w:rsidR="00E962D2" w:rsidRPr="00E962D2" w:rsidRDefault="00E962D2" w:rsidP="00E962D2">
            <w:pPr>
              <w:jc w:val="center"/>
              <w:rPr>
                <w:b/>
              </w:rPr>
            </w:pPr>
            <w:r>
              <w:rPr>
                <w:b/>
              </w:rPr>
              <w:t xml:space="preserve">School / Education </w:t>
            </w:r>
          </w:p>
        </w:tc>
      </w:tr>
      <w:tr w:rsidR="00E962D2" w:rsidRPr="00F450E7" w:rsidTr="00611909">
        <w:trPr>
          <w:trHeight w:val="216"/>
        </w:trPr>
        <w:tc>
          <w:tcPr>
            <w:tcW w:w="2694" w:type="dxa"/>
            <w:vAlign w:val="center"/>
          </w:tcPr>
          <w:p w:rsidR="00E962D2" w:rsidRPr="006E3EEB" w:rsidRDefault="00E962D2" w:rsidP="001A7383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E962D2" w:rsidRPr="006E3EEB" w:rsidRDefault="00E962D2" w:rsidP="009E5516">
            <w:pPr>
              <w:rPr>
                <w:sz w:val="22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962D2" w:rsidRPr="00DD7006" w:rsidRDefault="00E962D2" w:rsidP="00CF7F54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-1829516337"/>
            <w:placeholder>
              <w:docPart w:val="82985EF6A2694284B1A165058DA5F23A"/>
            </w:placeholder>
            <w:showingPlcHdr/>
            <w:dropDownList>
              <w:listItem w:value="Choose an item."/>
              <w:listItem w:displayText="A1 White British" w:value="A1 White British"/>
              <w:listItem w:displayText="A2 White Irish" w:value="A2 White Irish"/>
              <w:listItem w:displayText="A3 Any other White background" w:value="A3 Any other White background"/>
              <w:listItem w:displayText="A4 Traveller of Irish heritage" w:value="A4 Traveller of Irish heritage"/>
              <w:listItem w:displayText="A5 Gypsy / Roma" w:value="A5 Gypsy / Roma"/>
              <w:listItem w:displayText="B1 White and Black Caribbean" w:value="B1 White and Black Caribbean"/>
              <w:listItem w:displayText="B2 White and Black African" w:value="B2 White and Black African"/>
              <w:listItem w:displayText="B3 White and Asian" w:value="B3 White and Asian"/>
              <w:listItem w:displayText="B4 Any other Mixed background" w:value="B4 Any other Mixed background"/>
              <w:listItem w:displayText="C1 Indian" w:value="C1 Indian"/>
              <w:listItem w:displayText="C2 Pakistani" w:value="C2 Pakistani"/>
              <w:listItem w:displayText="C3 Bangladeshi" w:value="C3 Bangladeshi"/>
              <w:listItem w:displayText="C4 Any other Asian background" w:value="C4 Any other Asian background"/>
              <w:listItem w:displayText="D1 Caribbean" w:value="D1 Caribbean"/>
              <w:listItem w:displayText="D2 African" w:value="D2 African"/>
              <w:listItem w:displayText="D3 Any other Black background" w:value="D3 Any other Black background"/>
              <w:listItem w:displayText="E1 Chinese" w:value="E1 Chinese"/>
              <w:listItem w:displayText="E2 Any other ethnic group" w:value="E2 Any other ethnic group"/>
              <w:listItem w:displayText="E3 Refused" w:value="E3 Refused"/>
              <w:listItem w:displayText="E4 Information not yet obtained" w:value="E4 Information not yet obtained"/>
            </w:dropDownList>
          </w:sdtPr>
          <w:sdtEndPr/>
          <w:sdtContent>
            <w:tc>
              <w:tcPr>
                <w:tcW w:w="1627" w:type="dxa"/>
                <w:gridSpan w:val="2"/>
                <w:vAlign w:val="center"/>
              </w:tcPr>
              <w:p w:rsidR="00E962D2" w:rsidRPr="00E37280" w:rsidRDefault="00E37280" w:rsidP="001A7383">
                <w:pPr>
                  <w:jc w:val="center"/>
                  <w:rPr>
                    <w:sz w:val="18"/>
                    <w:szCs w:val="18"/>
                  </w:rPr>
                </w:pPr>
                <w:r w:rsidRPr="00E37280">
                  <w:rPr>
                    <w:rStyle w:val="PlaceholderText"/>
                    <w:rFonts w:eastAsiaTheme="minorHAnsi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1917" w:type="dxa"/>
            <w:vAlign w:val="center"/>
          </w:tcPr>
          <w:p w:rsidR="00E962D2" w:rsidRPr="006E3EEB" w:rsidRDefault="00E962D2" w:rsidP="00E962D2">
            <w:pPr>
              <w:jc w:val="center"/>
              <w:rPr>
                <w:sz w:val="22"/>
                <w:szCs w:val="24"/>
              </w:rPr>
            </w:pPr>
          </w:p>
        </w:tc>
      </w:tr>
      <w:tr w:rsidR="00E962D2" w:rsidRPr="00F450E7" w:rsidTr="00E962D2">
        <w:trPr>
          <w:trHeight w:val="376"/>
        </w:trPr>
        <w:tc>
          <w:tcPr>
            <w:tcW w:w="2694" w:type="dxa"/>
            <w:vAlign w:val="center"/>
          </w:tcPr>
          <w:p w:rsidR="00E962D2" w:rsidRPr="006E3EEB" w:rsidRDefault="00E962D2" w:rsidP="001A7383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sdt>
          <w:sdtPr>
            <w:rPr>
              <w:sz w:val="18"/>
              <w:szCs w:val="24"/>
            </w:rPr>
            <w:id w:val="376984457"/>
            <w:placeholder>
              <w:docPart w:val="5B7F4EE1D3124C81AE422F4D74A18A68"/>
            </w:placeholder>
            <w:showingPlcHdr/>
            <w:dropDownList>
              <w:listItem w:value="Choose an item."/>
              <w:listItem w:displayText="A1 White British" w:value="A1 White British"/>
              <w:listItem w:displayText="A2 White Irish" w:value="A2 White Irish"/>
              <w:listItem w:displayText="A3 Any other White background" w:value="A3 Any other White background"/>
              <w:listItem w:displayText="A4 Traveller of Irish heritage" w:value="A4 Traveller of Irish heritage"/>
              <w:listItem w:displayText="A5 Gypsy / Roma" w:value="A5 Gypsy / Roma"/>
              <w:listItem w:displayText="B1 White and Black Caribbean" w:value="B1 White and Black Caribbean"/>
              <w:listItem w:displayText="B2 White and Black African" w:value="B2 White and Black African"/>
              <w:listItem w:displayText="B3 White and Asian" w:value="B3 White and Asian"/>
              <w:listItem w:displayText="B4 Any other Mixed background" w:value="B4 Any other Mixed background"/>
              <w:listItem w:displayText="C1 Indian" w:value="C1 Indian"/>
              <w:listItem w:displayText="C2 Pakistani" w:value="C2 Pakistani"/>
              <w:listItem w:displayText="C3 Bangladeshi" w:value="C3 Bangladeshi"/>
              <w:listItem w:displayText="C4 Any other Asian background" w:value="C4 Any other Asian background"/>
              <w:listItem w:displayText="D1 Caribbean" w:value="D1 Caribbean"/>
              <w:listItem w:displayText="D2 African" w:value="D2 African"/>
              <w:listItem w:displayText="D3 Any other Black background" w:value="D3 Any other Black background"/>
              <w:listItem w:displayText="E1 Chinese" w:value="E1 Chinese"/>
              <w:listItem w:displayText="E2 Any other ethnic group" w:value="E2 Any other ethnic group"/>
              <w:listItem w:displayText="E3 Refused" w:value="E3 Refused"/>
              <w:listItem w:displayText="E4 Information not yet obtained" w:value="E4 Information not yet obtained"/>
            </w:dropDownList>
          </w:sdtPr>
          <w:sdtEndPr/>
          <w:sdtContent>
            <w:tc>
              <w:tcPr>
                <w:tcW w:w="1627" w:type="dxa"/>
                <w:gridSpan w:val="2"/>
                <w:vAlign w:val="center"/>
              </w:tcPr>
              <w:p w:rsidR="00E962D2" w:rsidRPr="00E962D2" w:rsidRDefault="00E962D2" w:rsidP="001A7383">
                <w:pPr>
                  <w:jc w:val="center"/>
                  <w:rPr>
                    <w:sz w:val="18"/>
                    <w:szCs w:val="24"/>
                  </w:rPr>
                </w:pPr>
                <w:r w:rsidRPr="00E962D2">
                  <w:rPr>
                    <w:rStyle w:val="PlaceholderText"/>
                    <w:rFonts w:eastAsiaTheme="minorHAnsi"/>
                    <w:sz w:val="18"/>
                  </w:rPr>
                  <w:t>Choose an item.</w:t>
                </w:r>
              </w:p>
            </w:tc>
          </w:sdtContent>
        </w:sdt>
        <w:tc>
          <w:tcPr>
            <w:tcW w:w="1917" w:type="dxa"/>
            <w:vAlign w:val="center"/>
          </w:tcPr>
          <w:p w:rsidR="00E962D2" w:rsidRPr="006E3EEB" w:rsidRDefault="00E962D2" w:rsidP="00E962D2">
            <w:pPr>
              <w:jc w:val="center"/>
              <w:rPr>
                <w:sz w:val="22"/>
                <w:szCs w:val="24"/>
              </w:rPr>
            </w:pPr>
          </w:p>
        </w:tc>
      </w:tr>
      <w:tr w:rsidR="00E962D2" w:rsidRPr="00F450E7" w:rsidTr="00E962D2">
        <w:trPr>
          <w:trHeight w:val="376"/>
        </w:trPr>
        <w:tc>
          <w:tcPr>
            <w:tcW w:w="2694" w:type="dxa"/>
            <w:vAlign w:val="center"/>
          </w:tcPr>
          <w:p w:rsidR="00E962D2" w:rsidRPr="006E3EEB" w:rsidRDefault="00E962D2" w:rsidP="001A7383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sdt>
          <w:sdtPr>
            <w:rPr>
              <w:sz w:val="18"/>
              <w:szCs w:val="24"/>
            </w:rPr>
            <w:id w:val="-267860562"/>
            <w:placeholder>
              <w:docPart w:val="789C7F4BCFF84EC2AB832DB3C202DCEF"/>
            </w:placeholder>
            <w:showingPlcHdr/>
            <w:dropDownList>
              <w:listItem w:value="Choose an item."/>
              <w:listItem w:displayText="A1 White British" w:value="A1 White British"/>
              <w:listItem w:displayText="A2 White Irish" w:value="A2 White Irish"/>
              <w:listItem w:displayText="A3 Any other White background" w:value="A3 Any other White background"/>
              <w:listItem w:displayText="A4 Traveller of Irish heritage" w:value="A4 Traveller of Irish heritage"/>
              <w:listItem w:displayText="A5 Gypsy / Roma" w:value="A5 Gypsy / Roma"/>
              <w:listItem w:displayText="B1 White and Black Caribbean" w:value="B1 White and Black Caribbean"/>
              <w:listItem w:displayText="B2 White and Black African" w:value="B2 White and Black African"/>
              <w:listItem w:displayText="B3 White and Asian" w:value="B3 White and Asian"/>
              <w:listItem w:displayText="B4 Any other Mixed background" w:value="B4 Any other Mixed background"/>
              <w:listItem w:displayText="C1 Indian" w:value="C1 Indian"/>
              <w:listItem w:displayText="C2 Pakistani" w:value="C2 Pakistani"/>
              <w:listItem w:displayText="C3 Bangladeshi" w:value="C3 Bangladeshi"/>
              <w:listItem w:displayText="C4 Any other Asian background" w:value="C4 Any other Asian background"/>
              <w:listItem w:displayText="D1 Caribbean" w:value="D1 Caribbean"/>
              <w:listItem w:displayText="D2 African" w:value="D2 African"/>
              <w:listItem w:displayText="D3 Any other Black background" w:value="D3 Any other Black background"/>
              <w:listItem w:displayText="E1 Chinese" w:value="E1 Chinese"/>
              <w:listItem w:displayText="E2 Any other ethnic group" w:value="E2 Any other ethnic group"/>
              <w:listItem w:displayText="E3 Refused" w:value="E3 Refused"/>
              <w:listItem w:displayText="E4 Information not yet obtained" w:value="E4 Information not yet obtained"/>
            </w:dropDownList>
          </w:sdtPr>
          <w:sdtEndPr/>
          <w:sdtContent>
            <w:tc>
              <w:tcPr>
                <w:tcW w:w="1627" w:type="dxa"/>
                <w:gridSpan w:val="2"/>
                <w:vAlign w:val="center"/>
              </w:tcPr>
              <w:p w:rsidR="00E962D2" w:rsidRPr="00E962D2" w:rsidRDefault="00E962D2" w:rsidP="001A7383">
                <w:pPr>
                  <w:jc w:val="center"/>
                  <w:rPr>
                    <w:sz w:val="18"/>
                    <w:szCs w:val="24"/>
                  </w:rPr>
                </w:pPr>
                <w:r w:rsidRPr="00E962D2">
                  <w:rPr>
                    <w:rStyle w:val="PlaceholderText"/>
                    <w:rFonts w:eastAsiaTheme="minorHAnsi"/>
                    <w:sz w:val="18"/>
                  </w:rPr>
                  <w:t>Choose an item.</w:t>
                </w:r>
              </w:p>
            </w:tc>
          </w:sdtContent>
        </w:sdt>
        <w:tc>
          <w:tcPr>
            <w:tcW w:w="1917" w:type="dxa"/>
            <w:vAlign w:val="center"/>
          </w:tcPr>
          <w:p w:rsidR="00E962D2" w:rsidRPr="006E3EEB" w:rsidRDefault="00E962D2" w:rsidP="00E962D2">
            <w:pPr>
              <w:jc w:val="center"/>
              <w:rPr>
                <w:sz w:val="22"/>
                <w:szCs w:val="24"/>
              </w:rPr>
            </w:pPr>
          </w:p>
        </w:tc>
      </w:tr>
      <w:tr w:rsidR="00E962D2" w:rsidRPr="00F450E7" w:rsidTr="00E962D2">
        <w:trPr>
          <w:trHeight w:val="376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E962D2" w:rsidRPr="006E3EEB" w:rsidRDefault="00E962D2" w:rsidP="001A7383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sdt>
          <w:sdtPr>
            <w:rPr>
              <w:sz w:val="18"/>
              <w:szCs w:val="24"/>
            </w:rPr>
            <w:id w:val="-958027885"/>
            <w:placeholder>
              <w:docPart w:val="E4F0939BFC614A15B25C7BB0DEA696B0"/>
            </w:placeholder>
            <w:showingPlcHdr/>
            <w:dropDownList>
              <w:listItem w:value="Choose an item."/>
              <w:listItem w:displayText="A1 White British" w:value="A1 White British"/>
              <w:listItem w:displayText="A2 White Irish" w:value="A2 White Irish"/>
              <w:listItem w:displayText="A3 Any other White background" w:value="A3 Any other White background"/>
              <w:listItem w:displayText="A4 Traveller of Irish heritage" w:value="A4 Traveller of Irish heritage"/>
              <w:listItem w:displayText="A5 Gypsy / Roma" w:value="A5 Gypsy / Roma"/>
              <w:listItem w:displayText="B1 White and Black Caribbean" w:value="B1 White and Black Caribbean"/>
              <w:listItem w:displayText="B2 White and Black African" w:value="B2 White and Black African"/>
              <w:listItem w:displayText="B3 White and Asian" w:value="B3 White and Asian"/>
              <w:listItem w:displayText="B4 Any other Mixed background" w:value="B4 Any other Mixed background"/>
              <w:listItem w:displayText="C1 Indian" w:value="C1 Indian"/>
              <w:listItem w:displayText="C2 Pakistani" w:value="C2 Pakistani"/>
              <w:listItem w:displayText="C3 Bangladeshi" w:value="C3 Bangladeshi"/>
              <w:listItem w:displayText="C4 Any other Asian background" w:value="C4 Any other Asian background"/>
              <w:listItem w:displayText="D1 Caribbean" w:value="D1 Caribbean"/>
              <w:listItem w:displayText="D2 African" w:value="D2 African"/>
              <w:listItem w:displayText="D3 Any other Black background" w:value="D3 Any other Black background"/>
              <w:listItem w:displayText="E1 Chinese" w:value="E1 Chinese"/>
              <w:listItem w:displayText="E2 Any other ethnic group" w:value="E2 Any other ethnic group"/>
              <w:listItem w:displayText="E3 Refused" w:value="E3 Refused"/>
              <w:listItem w:displayText="E4 Information not yet obtained" w:value="E4 Information not yet obtained"/>
            </w:dropDownList>
          </w:sdtPr>
          <w:sdtEndPr/>
          <w:sdtContent>
            <w:tc>
              <w:tcPr>
                <w:tcW w:w="1627" w:type="dxa"/>
                <w:gridSpan w:val="2"/>
                <w:vAlign w:val="center"/>
              </w:tcPr>
              <w:p w:rsidR="00E962D2" w:rsidRPr="00E962D2" w:rsidRDefault="00E962D2" w:rsidP="001A7383">
                <w:pPr>
                  <w:jc w:val="center"/>
                  <w:rPr>
                    <w:sz w:val="18"/>
                    <w:szCs w:val="24"/>
                  </w:rPr>
                </w:pPr>
                <w:r w:rsidRPr="00E962D2">
                  <w:rPr>
                    <w:rStyle w:val="PlaceholderText"/>
                    <w:rFonts w:eastAsiaTheme="minorHAnsi"/>
                    <w:sz w:val="18"/>
                  </w:rPr>
                  <w:t>Choose an item.</w:t>
                </w:r>
              </w:p>
            </w:tc>
          </w:sdtContent>
        </w:sdt>
        <w:tc>
          <w:tcPr>
            <w:tcW w:w="1917" w:type="dxa"/>
            <w:vAlign w:val="center"/>
          </w:tcPr>
          <w:p w:rsidR="00E962D2" w:rsidRPr="006E3EEB" w:rsidRDefault="00E962D2" w:rsidP="00E962D2">
            <w:pPr>
              <w:jc w:val="center"/>
              <w:rPr>
                <w:sz w:val="22"/>
                <w:szCs w:val="24"/>
              </w:rPr>
            </w:pPr>
          </w:p>
        </w:tc>
      </w:tr>
      <w:tr w:rsidR="00800809" w:rsidRPr="00F450E7" w:rsidTr="00E962D2">
        <w:trPr>
          <w:trHeight w:val="633"/>
        </w:trPr>
        <w:tc>
          <w:tcPr>
            <w:tcW w:w="4679" w:type="dxa"/>
            <w:gridSpan w:val="3"/>
            <w:shd w:val="clear" w:color="auto" w:fill="FFFFCC"/>
            <w:vAlign w:val="center"/>
          </w:tcPr>
          <w:p w:rsidR="00800809" w:rsidRPr="006E3EEB" w:rsidRDefault="00E962D2" w:rsidP="001A7383">
            <w:pPr>
              <w:rPr>
                <w:b/>
                <w:sz w:val="22"/>
                <w:szCs w:val="24"/>
              </w:rPr>
            </w:pPr>
            <w:r>
              <w:br w:type="page"/>
            </w:r>
            <w:r w:rsidR="00800809" w:rsidRPr="006E3EEB">
              <w:rPr>
                <w:b/>
                <w:sz w:val="22"/>
                <w:szCs w:val="24"/>
              </w:rPr>
              <w:t>Address</w:t>
            </w:r>
          </w:p>
          <w:p w:rsidR="00800809" w:rsidRPr="006E3EEB" w:rsidRDefault="00800809" w:rsidP="00AD6E55">
            <w:pPr>
              <w:rPr>
                <w:b/>
                <w:sz w:val="22"/>
                <w:szCs w:val="24"/>
                <w:u w:val="single"/>
              </w:rPr>
            </w:pPr>
            <w:r w:rsidRPr="006E3EEB">
              <w:rPr>
                <w:sz w:val="22"/>
                <w:szCs w:val="24"/>
              </w:rPr>
              <w:t>(Main residence of child/</w:t>
            </w:r>
            <w:proofErr w:type="spellStart"/>
            <w:r w:rsidRPr="006E3EEB">
              <w:rPr>
                <w:sz w:val="22"/>
                <w:szCs w:val="24"/>
              </w:rPr>
              <w:t>ren</w:t>
            </w:r>
            <w:proofErr w:type="spellEnd"/>
            <w:r w:rsidR="00AD6E55" w:rsidRPr="006E3EEB">
              <w:rPr>
                <w:sz w:val="22"/>
                <w:szCs w:val="24"/>
              </w:rPr>
              <w:t>, young person</w:t>
            </w:r>
            <w:r w:rsidRPr="006E3EEB">
              <w:rPr>
                <w:sz w:val="22"/>
                <w:szCs w:val="24"/>
              </w:rPr>
              <w:t>)</w:t>
            </w:r>
          </w:p>
        </w:tc>
        <w:tc>
          <w:tcPr>
            <w:tcW w:w="5670" w:type="dxa"/>
            <w:gridSpan w:val="5"/>
            <w:vAlign w:val="center"/>
          </w:tcPr>
          <w:p w:rsidR="00800809" w:rsidRPr="006E3EEB" w:rsidRDefault="00800809" w:rsidP="001A7383">
            <w:pPr>
              <w:rPr>
                <w:sz w:val="22"/>
                <w:szCs w:val="24"/>
              </w:rPr>
            </w:pPr>
          </w:p>
        </w:tc>
      </w:tr>
      <w:tr w:rsidR="007F1A1C" w:rsidRPr="00492CAC" w:rsidTr="007F1A1C">
        <w:trPr>
          <w:trHeight w:val="415"/>
        </w:trPr>
        <w:tc>
          <w:tcPr>
            <w:tcW w:w="2694" w:type="dxa"/>
            <w:shd w:val="clear" w:color="auto" w:fill="FFFFCC"/>
            <w:vAlign w:val="center"/>
          </w:tcPr>
          <w:p w:rsidR="007F1A1C" w:rsidRPr="006E3EEB" w:rsidRDefault="007F1A1C" w:rsidP="007F1A1C">
            <w:pPr>
              <w:rPr>
                <w:b/>
                <w:sz w:val="22"/>
                <w:szCs w:val="24"/>
                <w:u w:val="single"/>
              </w:rPr>
            </w:pPr>
            <w:r w:rsidRPr="006E3EEB">
              <w:rPr>
                <w:b/>
                <w:sz w:val="22"/>
                <w:szCs w:val="24"/>
              </w:rPr>
              <w:t>Phone number</w:t>
            </w:r>
            <w:r>
              <w:rPr>
                <w:b/>
                <w:sz w:val="22"/>
                <w:szCs w:val="24"/>
              </w:rPr>
              <w:t>(s</w:t>
            </w:r>
            <w:r w:rsidRPr="00A06F30">
              <w:rPr>
                <w:b/>
                <w:sz w:val="22"/>
                <w:szCs w:val="24"/>
              </w:rPr>
              <w:t>)</w:t>
            </w:r>
          </w:p>
        </w:tc>
        <w:tc>
          <w:tcPr>
            <w:tcW w:w="2835" w:type="dxa"/>
            <w:gridSpan w:val="3"/>
            <w:vAlign w:val="center"/>
          </w:tcPr>
          <w:p w:rsidR="007F1A1C" w:rsidRPr="006E3EEB" w:rsidRDefault="007F1A1C" w:rsidP="00E962D2">
            <w:pPr>
              <w:rPr>
                <w:sz w:val="22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FFFFCC"/>
            <w:vAlign w:val="center"/>
          </w:tcPr>
          <w:p w:rsidR="007F1A1C" w:rsidRPr="007F1A1C" w:rsidRDefault="007F1A1C" w:rsidP="00E962D2">
            <w:pPr>
              <w:rPr>
                <w:b/>
                <w:sz w:val="22"/>
                <w:szCs w:val="24"/>
              </w:rPr>
            </w:pPr>
            <w:r w:rsidRPr="007F1A1C">
              <w:rPr>
                <w:b/>
                <w:sz w:val="22"/>
                <w:szCs w:val="24"/>
              </w:rPr>
              <w:t>Email address(</w:t>
            </w:r>
            <w:proofErr w:type="spellStart"/>
            <w:r w:rsidRPr="007F1A1C">
              <w:rPr>
                <w:b/>
                <w:sz w:val="22"/>
                <w:szCs w:val="24"/>
              </w:rPr>
              <w:t>es</w:t>
            </w:r>
            <w:proofErr w:type="spellEnd"/>
            <w:r w:rsidRPr="007F1A1C">
              <w:rPr>
                <w:b/>
                <w:sz w:val="22"/>
                <w:szCs w:val="24"/>
              </w:rPr>
              <w:t>)</w:t>
            </w:r>
          </w:p>
        </w:tc>
        <w:tc>
          <w:tcPr>
            <w:tcW w:w="3261" w:type="dxa"/>
            <w:gridSpan w:val="2"/>
            <w:vAlign w:val="center"/>
          </w:tcPr>
          <w:p w:rsidR="007F1A1C" w:rsidRPr="006E3EEB" w:rsidRDefault="007F1A1C" w:rsidP="00E962D2">
            <w:pPr>
              <w:rPr>
                <w:sz w:val="22"/>
                <w:szCs w:val="24"/>
              </w:rPr>
            </w:pPr>
          </w:p>
        </w:tc>
      </w:tr>
    </w:tbl>
    <w:p w:rsidR="00DF2AAB" w:rsidRPr="00074AB3" w:rsidRDefault="00DF2AAB">
      <w:pPr>
        <w:rPr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992"/>
        <w:gridCol w:w="1105"/>
        <w:gridCol w:w="1597"/>
        <w:gridCol w:w="2260"/>
        <w:gridCol w:w="567"/>
      </w:tblGrid>
      <w:tr w:rsidR="00492CAC" w:rsidRPr="00492CAC" w:rsidTr="00C66B8D">
        <w:trPr>
          <w:trHeight w:val="561"/>
          <w:tblHeader/>
        </w:trPr>
        <w:tc>
          <w:tcPr>
            <w:tcW w:w="10349" w:type="dxa"/>
            <w:gridSpan w:val="7"/>
            <w:shd w:val="clear" w:color="auto" w:fill="FFFFCC"/>
            <w:vAlign w:val="center"/>
          </w:tcPr>
          <w:p w:rsidR="00492CAC" w:rsidRPr="006E3EEB" w:rsidRDefault="00492CAC" w:rsidP="00A942F2">
            <w:pPr>
              <w:rPr>
                <w:b/>
                <w:sz w:val="22"/>
                <w:szCs w:val="24"/>
              </w:rPr>
            </w:pPr>
            <w:r w:rsidRPr="006E3EEB">
              <w:rPr>
                <w:b/>
                <w:sz w:val="22"/>
                <w:szCs w:val="24"/>
              </w:rPr>
              <w:t>Family Members and Significant People:</w:t>
            </w:r>
            <w:r w:rsidR="003C7521">
              <w:rPr>
                <w:b/>
                <w:sz w:val="22"/>
                <w:szCs w:val="24"/>
              </w:rPr>
              <w:t xml:space="preserve">                                                                    </w:t>
            </w:r>
            <w:r w:rsidR="003C7521" w:rsidRPr="003C7521">
              <w:rPr>
                <w:sz w:val="22"/>
                <w:szCs w:val="24"/>
              </w:rPr>
              <w:t>*</w:t>
            </w:r>
            <w:r w:rsidR="003C7521" w:rsidRPr="003C7521">
              <w:rPr>
                <w:sz w:val="16"/>
                <w:szCs w:val="12"/>
              </w:rPr>
              <w:t>Parental Responsibility</w:t>
            </w:r>
            <w:r w:rsidR="003C7521">
              <w:rPr>
                <w:b/>
                <w:sz w:val="22"/>
                <w:szCs w:val="24"/>
              </w:rPr>
              <w:t xml:space="preserve">                                       </w:t>
            </w:r>
          </w:p>
        </w:tc>
      </w:tr>
      <w:tr w:rsidR="00E962D2" w:rsidRPr="00492CAC" w:rsidTr="007F1A1C">
        <w:trPr>
          <w:trHeight w:val="561"/>
          <w:tblHeader/>
        </w:trPr>
        <w:tc>
          <w:tcPr>
            <w:tcW w:w="2694" w:type="dxa"/>
            <w:shd w:val="clear" w:color="auto" w:fill="FFFFCC"/>
            <w:vAlign w:val="center"/>
            <w:hideMark/>
          </w:tcPr>
          <w:p w:rsidR="00E962D2" w:rsidRPr="006E3EEB" w:rsidRDefault="00E962D2" w:rsidP="00A942F2">
            <w:pPr>
              <w:jc w:val="center"/>
              <w:rPr>
                <w:b/>
                <w:sz w:val="22"/>
                <w:szCs w:val="24"/>
              </w:rPr>
            </w:pPr>
            <w:r>
              <w:br w:type="page"/>
            </w:r>
            <w:r>
              <w:br w:type="page"/>
            </w:r>
            <w:r w:rsidRPr="006E3EEB">
              <w:rPr>
                <w:sz w:val="22"/>
              </w:rPr>
              <w:br w:type="page"/>
            </w:r>
            <w:r w:rsidRPr="006E3EEB">
              <w:rPr>
                <w:b/>
                <w:sz w:val="22"/>
                <w:szCs w:val="24"/>
              </w:rPr>
              <w:t>Name</w:t>
            </w:r>
          </w:p>
        </w:tc>
        <w:tc>
          <w:tcPr>
            <w:tcW w:w="1134" w:type="dxa"/>
            <w:shd w:val="clear" w:color="auto" w:fill="FFFFCC"/>
            <w:vAlign w:val="center"/>
            <w:hideMark/>
          </w:tcPr>
          <w:p w:rsidR="00E962D2" w:rsidRPr="001A7383" w:rsidRDefault="00E962D2" w:rsidP="00A942F2">
            <w:pPr>
              <w:jc w:val="center"/>
              <w:rPr>
                <w:b/>
                <w:sz w:val="18"/>
                <w:szCs w:val="18"/>
              </w:rPr>
            </w:pPr>
            <w:r w:rsidRPr="001A7383">
              <w:rPr>
                <w:b/>
                <w:sz w:val="18"/>
                <w:szCs w:val="18"/>
              </w:rPr>
              <w:t xml:space="preserve">Date of Birth </w:t>
            </w:r>
          </w:p>
        </w:tc>
        <w:tc>
          <w:tcPr>
            <w:tcW w:w="992" w:type="dxa"/>
            <w:shd w:val="clear" w:color="auto" w:fill="FFFFCC"/>
            <w:vAlign w:val="center"/>
          </w:tcPr>
          <w:p w:rsidR="00E962D2" w:rsidRPr="00E962D2" w:rsidRDefault="00E962D2" w:rsidP="00E962D2">
            <w:pPr>
              <w:jc w:val="center"/>
              <w:rPr>
                <w:b/>
                <w:sz w:val="18"/>
              </w:rPr>
            </w:pPr>
            <w:r w:rsidRPr="00E962D2">
              <w:rPr>
                <w:b/>
                <w:sz w:val="18"/>
              </w:rPr>
              <w:t>Relation-ship</w:t>
            </w:r>
          </w:p>
        </w:tc>
        <w:tc>
          <w:tcPr>
            <w:tcW w:w="1105" w:type="dxa"/>
            <w:shd w:val="clear" w:color="auto" w:fill="FFFFCC"/>
          </w:tcPr>
          <w:p w:rsidR="00E962D2" w:rsidRDefault="00E962D2" w:rsidP="00E962D2">
            <w:pPr>
              <w:jc w:val="center"/>
              <w:rPr>
                <w:b/>
                <w:sz w:val="18"/>
                <w:szCs w:val="18"/>
              </w:rPr>
            </w:pPr>
          </w:p>
          <w:p w:rsidR="00E962D2" w:rsidRPr="001A7383" w:rsidRDefault="00E962D2" w:rsidP="00E962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Gender </w:t>
            </w:r>
            <w:r w:rsidRPr="001A738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97" w:type="dxa"/>
            <w:shd w:val="clear" w:color="auto" w:fill="FFFFCC"/>
          </w:tcPr>
          <w:p w:rsidR="00E962D2" w:rsidRPr="00E962D2" w:rsidRDefault="00E962D2" w:rsidP="00E962D2">
            <w:pPr>
              <w:jc w:val="center"/>
              <w:rPr>
                <w:b/>
                <w:sz w:val="18"/>
                <w:szCs w:val="24"/>
              </w:rPr>
            </w:pPr>
          </w:p>
          <w:p w:rsidR="00E962D2" w:rsidRPr="00E962D2" w:rsidRDefault="00E962D2" w:rsidP="00E962D2">
            <w:pPr>
              <w:jc w:val="center"/>
              <w:rPr>
                <w:b/>
                <w:sz w:val="18"/>
                <w:szCs w:val="24"/>
              </w:rPr>
            </w:pPr>
            <w:r w:rsidRPr="00E962D2">
              <w:rPr>
                <w:b/>
                <w:sz w:val="18"/>
                <w:szCs w:val="24"/>
              </w:rPr>
              <w:t xml:space="preserve">Ethnicity </w:t>
            </w:r>
          </w:p>
        </w:tc>
        <w:tc>
          <w:tcPr>
            <w:tcW w:w="2260" w:type="dxa"/>
            <w:shd w:val="clear" w:color="auto" w:fill="FFFFCC"/>
            <w:vAlign w:val="center"/>
            <w:hideMark/>
          </w:tcPr>
          <w:p w:rsidR="00E962D2" w:rsidRPr="001A7383" w:rsidRDefault="00E962D2" w:rsidP="00A942F2">
            <w:pPr>
              <w:jc w:val="center"/>
              <w:rPr>
                <w:b/>
                <w:szCs w:val="24"/>
              </w:rPr>
            </w:pPr>
            <w:r w:rsidRPr="001A7383">
              <w:rPr>
                <w:b/>
                <w:szCs w:val="24"/>
              </w:rPr>
              <w:t>Contact Number / Address</w:t>
            </w:r>
          </w:p>
        </w:tc>
        <w:tc>
          <w:tcPr>
            <w:tcW w:w="567" w:type="dxa"/>
            <w:shd w:val="clear" w:color="auto" w:fill="FFFFCC"/>
          </w:tcPr>
          <w:p w:rsidR="00E962D2" w:rsidRPr="00967040" w:rsidRDefault="003C7521" w:rsidP="00A942F2">
            <w:pPr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P/R*</w:t>
            </w:r>
          </w:p>
        </w:tc>
      </w:tr>
      <w:tr w:rsidR="00E962D2" w:rsidRPr="00F450E7" w:rsidTr="007F1A1C">
        <w:trPr>
          <w:trHeight w:val="454"/>
        </w:trPr>
        <w:tc>
          <w:tcPr>
            <w:tcW w:w="2694" w:type="dxa"/>
            <w:vAlign w:val="center"/>
          </w:tcPr>
          <w:p w:rsidR="00E962D2" w:rsidRPr="006E3EEB" w:rsidRDefault="00E962D2" w:rsidP="001A7383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962D2" w:rsidRPr="006E3EEB" w:rsidRDefault="00E962D2" w:rsidP="00E962D2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E962D2" w:rsidRPr="006E3EEB" w:rsidRDefault="00E962D2" w:rsidP="001A7383">
            <w:pPr>
              <w:jc w:val="center"/>
              <w:rPr>
                <w:sz w:val="22"/>
                <w:szCs w:val="24"/>
              </w:rPr>
            </w:pPr>
          </w:p>
        </w:tc>
        <w:sdt>
          <w:sdtPr>
            <w:rPr>
              <w:sz w:val="16"/>
              <w:szCs w:val="16"/>
            </w:rPr>
            <w:id w:val="-2078736228"/>
            <w:placeholder>
              <w:docPart w:val="85FFAF8E5632402D9F515021F560FFF7"/>
            </w:placeholder>
            <w:showingPlcHdr/>
            <w:dropDownList>
              <w:listItem w:value="Choose an item."/>
              <w:listItem w:displayText="A1 White British" w:value="A1 White British"/>
              <w:listItem w:displayText="A2 White Irish" w:value="A2 White Irish"/>
              <w:listItem w:displayText="A3 Any other White background" w:value="A3 Any other White background"/>
              <w:listItem w:displayText="A4 Traveller of Irish heritage" w:value="A4 Traveller of Irish heritage"/>
              <w:listItem w:displayText="A5 Gypsy / Roma" w:value="A5 Gypsy / Roma"/>
              <w:listItem w:displayText="B1 White and Black Caribbean" w:value="B1 White and Black Caribbean"/>
              <w:listItem w:displayText="B2 White and Black African" w:value="B2 White and Black African"/>
              <w:listItem w:displayText="B3 White and Asian" w:value="B3 White and Asian"/>
              <w:listItem w:displayText="B4 Any other Mixed background" w:value="B4 Any other Mixed background"/>
              <w:listItem w:displayText="C1 Indian" w:value="C1 Indian"/>
              <w:listItem w:displayText="C2 Pakistani" w:value="C2 Pakistani"/>
              <w:listItem w:displayText="C3 Bangladeshi" w:value="C3 Bangladeshi"/>
              <w:listItem w:displayText="C4 Any other Asian background" w:value="C4 Any other Asian background"/>
              <w:listItem w:displayText="D1 Caribbean" w:value="D1 Caribbean"/>
              <w:listItem w:displayText="D2 African" w:value="D2 African"/>
              <w:listItem w:displayText="D3 Any other Black background" w:value="D3 Any other Black background"/>
              <w:listItem w:displayText="E1 Chinese" w:value="E1 Chinese"/>
              <w:listItem w:displayText="E2 Any other ethnic group" w:value="E2 Any other ethnic group"/>
              <w:listItem w:displayText="E3 Refused" w:value="E3 Refused"/>
              <w:listItem w:displayText="E4 Information not yet obtained" w:value="E4 Information not yet obtained"/>
            </w:dropDownList>
          </w:sdtPr>
          <w:sdtEndPr/>
          <w:sdtContent>
            <w:tc>
              <w:tcPr>
                <w:tcW w:w="1597" w:type="dxa"/>
                <w:vAlign w:val="center"/>
              </w:tcPr>
              <w:p w:rsidR="00E962D2" w:rsidRPr="00E37280" w:rsidRDefault="003933DA" w:rsidP="00E962D2">
                <w:pPr>
                  <w:jc w:val="center"/>
                  <w:rPr>
                    <w:sz w:val="16"/>
                    <w:szCs w:val="16"/>
                  </w:rPr>
                </w:pPr>
                <w:r w:rsidRPr="00E11DB6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260" w:type="dxa"/>
            <w:vAlign w:val="center"/>
          </w:tcPr>
          <w:p w:rsidR="00770845" w:rsidRPr="006E3EEB" w:rsidRDefault="00770845" w:rsidP="001A7383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567" w:type="dxa"/>
          </w:tcPr>
          <w:p w:rsidR="00E962D2" w:rsidRDefault="00E962D2" w:rsidP="001A7383">
            <w:pPr>
              <w:jc w:val="center"/>
              <w:rPr>
                <w:szCs w:val="24"/>
              </w:rPr>
            </w:pPr>
          </w:p>
        </w:tc>
      </w:tr>
      <w:tr w:rsidR="00E962D2" w:rsidRPr="00F450E7" w:rsidTr="007F1A1C">
        <w:trPr>
          <w:trHeight w:val="454"/>
        </w:trPr>
        <w:tc>
          <w:tcPr>
            <w:tcW w:w="2694" w:type="dxa"/>
            <w:vAlign w:val="center"/>
          </w:tcPr>
          <w:p w:rsidR="00E962D2" w:rsidRPr="006E3EEB" w:rsidRDefault="00E962D2" w:rsidP="00A942F2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62D2" w:rsidRPr="006E3EEB" w:rsidRDefault="00E962D2" w:rsidP="00A942F2">
            <w:pPr>
              <w:rPr>
                <w:sz w:val="22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F7F54" w:rsidRDefault="00CF7F54" w:rsidP="009E5516">
            <w:pPr>
              <w:rPr>
                <w:sz w:val="22"/>
                <w:szCs w:val="24"/>
              </w:rPr>
            </w:pPr>
          </w:p>
          <w:p w:rsidR="00E962D2" w:rsidRPr="006E3EEB" w:rsidRDefault="002B5051" w:rsidP="00E962D2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 </w:t>
            </w:r>
          </w:p>
        </w:tc>
        <w:tc>
          <w:tcPr>
            <w:tcW w:w="1105" w:type="dxa"/>
            <w:vAlign w:val="center"/>
          </w:tcPr>
          <w:p w:rsidR="00E962D2" w:rsidRPr="006E3EEB" w:rsidRDefault="00E962D2" w:rsidP="00A942F2">
            <w:pPr>
              <w:rPr>
                <w:sz w:val="22"/>
                <w:szCs w:val="24"/>
              </w:rPr>
            </w:pPr>
          </w:p>
        </w:tc>
        <w:sdt>
          <w:sdtPr>
            <w:rPr>
              <w:sz w:val="16"/>
              <w:szCs w:val="16"/>
            </w:rPr>
            <w:id w:val="212162548"/>
            <w:placeholder>
              <w:docPart w:val="E097621309E844A0BD294B4ED0AFA0E9"/>
            </w:placeholder>
            <w:showingPlcHdr/>
            <w:dropDownList>
              <w:listItem w:value="Choose an item."/>
              <w:listItem w:displayText="A1 White British" w:value="A1 White British"/>
              <w:listItem w:displayText="A2 White Irish" w:value="A2 White Irish"/>
              <w:listItem w:displayText="A3 Any other White background" w:value="A3 Any other White background"/>
              <w:listItem w:displayText="A4 Traveller of Irish heritage" w:value="A4 Traveller of Irish heritage"/>
              <w:listItem w:displayText="A5 Gypsy / Roma" w:value="A5 Gypsy / Roma"/>
              <w:listItem w:displayText="B1 White and Black Caribbean" w:value="B1 White and Black Caribbean"/>
              <w:listItem w:displayText="B2 White and Black African" w:value="B2 White and Black African"/>
              <w:listItem w:displayText="B3 White and Asian" w:value="B3 White and Asian"/>
              <w:listItem w:displayText="B4 Any other Mixed background" w:value="B4 Any other Mixed background"/>
              <w:listItem w:displayText="C1 Indian" w:value="C1 Indian"/>
              <w:listItem w:displayText="C2 Pakistani" w:value="C2 Pakistani"/>
              <w:listItem w:displayText="C3 Bangladeshi" w:value="C3 Bangladeshi"/>
              <w:listItem w:displayText="C4 Any other Asian background" w:value="C4 Any other Asian background"/>
              <w:listItem w:displayText="D1 Caribbean" w:value="D1 Caribbean"/>
              <w:listItem w:displayText="D2 African" w:value="D2 African"/>
              <w:listItem w:displayText="D3 Any other Black background" w:value="D3 Any other Black background"/>
              <w:listItem w:displayText="E1 Chinese" w:value="E1 Chinese"/>
              <w:listItem w:displayText="E2 Any other ethnic group" w:value="E2 Any other ethnic group"/>
              <w:listItem w:displayText="E3 Refused" w:value="E3 Refused"/>
              <w:listItem w:displayText="E4 Information not yet obtained" w:value="E4 Information not yet obtained"/>
            </w:dropDownList>
          </w:sdtPr>
          <w:sdtEndPr/>
          <w:sdtContent>
            <w:tc>
              <w:tcPr>
                <w:tcW w:w="1597" w:type="dxa"/>
                <w:vAlign w:val="center"/>
              </w:tcPr>
              <w:p w:rsidR="00E962D2" w:rsidRPr="00E37280" w:rsidRDefault="00E37280" w:rsidP="00E962D2">
                <w:pPr>
                  <w:jc w:val="center"/>
                  <w:rPr>
                    <w:sz w:val="16"/>
                    <w:szCs w:val="16"/>
                  </w:rPr>
                </w:pPr>
                <w:r w:rsidRPr="00E37280">
                  <w:rPr>
                    <w:rStyle w:val="PlaceholderText"/>
                    <w:rFonts w:eastAsiaTheme="minorHAnsi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2260" w:type="dxa"/>
            <w:vAlign w:val="center"/>
          </w:tcPr>
          <w:p w:rsidR="00770845" w:rsidRPr="006E3EEB" w:rsidRDefault="00770845" w:rsidP="00A942F2">
            <w:pPr>
              <w:rPr>
                <w:sz w:val="22"/>
                <w:szCs w:val="24"/>
              </w:rPr>
            </w:pPr>
          </w:p>
        </w:tc>
        <w:tc>
          <w:tcPr>
            <w:tcW w:w="567" w:type="dxa"/>
          </w:tcPr>
          <w:p w:rsidR="00E962D2" w:rsidRDefault="00E962D2" w:rsidP="001A7383">
            <w:pPr>
              <w:jc w:val="center"/>
              <w:rPr>
                <w:szCs w:val="24"/>
              </w:rPr>
            </w:pPr>
          </w:p>
        </w:tc>
      </w:tr>
      <w:tr w:rsidR="00E962D2" w:rsidRPr="00F450E7" w:rsidTr="007F1A1C">
        <w:trPr>
          <w:trHeight w:val="454"/>
        </w:trPr>
        <w:tc>
          <w:tcPr>
            <w:tcW w:w="2694" w:type="dxa"/>
            <w:vAlign w:val="center"/>
          </w:tcPr>
          <w:p w:rsidR="00E962D2" w:rsidRPr="006E3EEB" w:rsidRDefault="00E962D2" w:rsidP="001A7383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62D2" w:rsidRPr="006E3EEB" w:rsidRDefault="00E962D2" w:rsidP="001A7383">
            <w:pPr>
              <w:rPr>
                <w:sz w:val="22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962D2" w:rsidRPr="006E3EEB" w:rsidRDefault="00E962D2" w:rsidP="00E962D2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E962D2" w:rsidRPr="006E3EEB" w:rsidRDefault="00E962D2" w:rsidP="001A7383">
            <w:pPr>
              <w:rPr>
                <w:sz w:val="22"/>
                <w:szCs w:val="24"/>
              </w:rPr>
            </w:pPr>
          </w:p>
        </w:tc>
        <w:sdt>
          <w:sdtPr>
            <w:rPr>
              <w:sz w:val="18"/>
              <w:szCs w:val="24"/>
            </w:rPr>
            <w:id w:val="517514305"/>
            <w:placeholder>
              <w:docPart w:val="6C86EA2FC5854D45A35A29A9AECE5862"/>
            </w:placeholder>
            <w:showingPlcHdr/>
            <w:dropDownList>
              <w:listItem w:value="Choose an item."/>
              <w:listItem w:displayText="A1 White British" w:value="A1 White British"/>
              <w:listItem w:displayText="A2 White Irish" w:value="A2 White Irish"/>
              <w:listItem w:displayText="A3 Any other White background" w:value="A3 Any other White background"/>
              <w:listItem w:displayText="A4 Traveller of Irish heritage" w:value="A4 Traveller of Irish heritage"/>
              <w:listItem w:displayText="A5 Gypsy / Roma" w:value="A5 Gypsy / Roma"/>
              <w:listItem w:displayText="B1 White and Black Caribbean" w:value="B1 White and Black Caribbean"/>
              <w:listItem w:displayText="B2 White and Black African" w:value="B2 White and Black African"/>
              <w:listItem w:displayText="B3 White and Asian" w:value="B3 White and Asian"/>
              <w:listItem w:displayText="B4 Any other Mixed background" w:value="B4 Any other Mixed background"/>
              <w:listItem w:displayText="C1 Indian" w:value="C1 Indian"/>
              <w:listItem w:displayText="C2 Pakistani" w:value="C2 Pakistani"/>
              <w:listItem w:displayText="C3 Bangladeshi" w:value="C3 Bangladeshi"/>
              <w:listItem w:displayText="C4 Any other Asian background" w:value="C4 Any other Asian background"/>
              <w:listItem w:displayText="D1 Caribbean" w:value="D1 Caribbean"/>
              <w:listItem w:displayText="D2 African" w:value="D2 African"/>
              <w:listItem w:displayText="D3 Any other Black background" w:value="D3 Any other Black background"/>
              <w:listItem w:displayText="E1 Chinese" w:value="E1 Chinese"/>
              <w:listItem w:displayText="E2 Any other ethnic group" w:value="E2 Any other ethnic group"/>
              <w:listItem w:displayText="E3 Refused" w:value="E3 Refused"/>
              <w:listItem w:displayText="E4 Information not yet obtained" w:value="E4 Information not yet obtained"/>
            </w:dropDownList>
          </w:sdtPr>
          <w:sdtEndPr/>
          <w:sdtContent>
            <w:tc>
              <w:tcPr>
                <w:tcW w:w="1597" w:type="dxa"/>
                <w:vAlign w:val="center"/>
              </w:tcPr>
              <w:p w:rsidR="00E962D2" w:rsidRPr="00E962D2" w:rsidRDefault="00E962D2" w:rsidP="00E962D2">
                <w:pPr>
                  <w:jc w:val="center"/>
                  <w:rPr>
                    <w:sz w:val="18"/>
                    <w:szCs w:val="24"/>
                  </w:rPr>
                </w:pPr>
                <w:r w:rsidRPr="00E962D2">
                  <w:rPr>
                    <w:rStyle w:val="PlaceholderText"/>
                    <w:rFonts w:eastAsiaTheme="minorHAnsi"/>
                    <w:sz w:val="18"/>
                  </w:rPr>
                  <w:t>Choose an item.</w:t>
                </w:r>
              </w:p>
            </w:tc>
          </w:sdtContent>
        </w:sdt>
        <w:tc>
          <w:tcPr>
            <w:tcW w:w="2260" w:type="dxa"/>
            <w:vAlign w:val="center"/>
          </w:tcPr>
          <w:p w:rsidR="00E962D2" w:rsidRPr="006E3EEB" w:rsidRDefault="00E962D2" w:rsidP="001A7383">
            <w:pPr>
              <w:rPr>
                <w:sz w:val="22"/>
                <w:szCs w:val="24"/>
              </w:rPr>
            </w:pPr>
          </w:p>
        </w:tc>
        <w:tc>
          <w:tcPr>
            <w:tcW w:w="567" w:type="dxa"/>
          </w:tcPr>
          <w:p w:rsidR="00E962D2" w:rsidRDefault="00E962D2" w:rsidP="001A7383">
            <w:pPr>
              <w:jc w:val="center"/>
              <w:rPr>
                <w:szCs w:val="24"/>
              </w:rPr>
            </w:pPr>
          </w:p>
        </w:tc>
      </w:tr>
      <w:tr w:rsidR="00E962D2" w:rsidRPr="00F450E7" w:rsidTr="007F1A1C">
        <w:trPr>
          <w:trHeight w:val="454"/>
        </w:trPr>
        <w:tc>
          <w:tcPr>
            <w:tcW w:w="2694" w:type="dxa"/>
            <w:vAlign w:val="center"/>
          </w:tcPr>
          <w:p w:rsidR="00E962D2" w:rsidRPr="006E3EEB" w:rsidRDefault="00E962D2" w:rsidP="00A942F2">
            <w:pPr>
              <w:rPr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62D2" w:rsidRPr="006E3EEB" w:rsidRDefault="00E962D2" w:rsidP="00A942F2">
            <w:pPr>
              <w:rPr>
                <w:sz w:val="22"/>
                <w:szCs w:val="24"/>
              </w:rPr>
            </w:pPr>
          </w:p>
        </w:tc>
        <w:tc>
          <w:tcPr>
            <w:tcW w:w="992" w:type="dxa"/>
          </w:tcPr>
          <w:p w:rsidR="00E962D2" w:rsidRPr="006E3EEB" w:rsidRDefault="00E962D2" w:rsidP="00A942F2">
            <w:pPr>
              <w:rPr>
                <w:sz w:val="22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E962D2" w:rsidRPr="006E3EEB" w:rsidRDefault="00E962D2" w:rsidP="00A942F2">
            <w:pPr>
              <w:rPr>
                <w:sz w:val="22"/>
                <w:szCs w:val="24"/>
              </w:rPr>
            </w:pPr>
          </w:p>
        </w:tc>
        <w:sdt>
          <w:sdtPr>
            <w:rPr>
              <w:sz w:val="18"/>
              <w:szCs w:val="24"/>
            </w:rPr>
            <w:id w:val="716167847"/>
            <w:placeholder>
              <w:docPart w:val="82A7763A293440BF8ED78EE67D3707BC"/>
            </w:placeholder>
            <w:showingPlcHdr/>
            <w:dropDownList>
              <w:listItem w:value="Choose an item."/>
              <w:listItem w:displayText="A1 White British" w:value="A1 White British"/>
              <w:listItem w:displayText="A2 White Irish" w:value="A2 White Irish"/>
              <w:listItem w:displayText="A3 Any other White background" w:value="A3 Any other White background"/>
              <w:listItem w:displayText="A4 Traveller of Irish heritage" w:value="A4 Traveller of Irish heritage"/>
              <w:listItem w:displayText="A5 Gypsy / Roma" w:value="A5 Gypsy / Roma"/>
              <w:listItem w:displayText="B1 White and Black Caribbean" w:value="B1 White and Black Caribbean"/>
              <w:listItem w:displayText="B2 White and Black African" w:value="B2 White and Black African"/>
              <w:listItem w:displayText="B3 White and Asian" w:value="B3 White and Asian"/>
              <w:listItem w:displayText="B4 Any other Mixed background" w:value="B4 Any other Mixed background"/>
              <w:listItem w:displayText="C1 Indian" w:value="C1 Indian"/>
              <w:listItem w:displayText="C2 Pakistani" w:value="C2 Pakistani"/>
              <w:listItem w:displayText="C3 Bangladeshi" w:value="C3 Bangladeshi"/>
              <w:listItem w:displayText="C4 Any other Asian background" w:value="C4 Any other Asian background"/>
              <w:listItem w:displayText="D1 Caribbean" w:value="D1 Caribbean"/>
              <w:listItem w:displayText="D2 African" w:value="D2 African"/>
              <w:listItem w:displayText="D3 Any other Black background" w:value="D3 Any other Black background"/>
              <w:listItem w:displayText="E1 Chinese" w:value="E1 Chinese"/>
              <w:listItem w:displayText="E2 Any other ethnic group" w:value="E2 Any other ethnic group"/>
              <w:listItem w:displayText="E3 Refused" w:value="E3 Refused"/>
              <w:listItem w:displayText="E4 Information not yet obtained" w:value="E4 Information not yet obtained"/>
            </w:dropDownList>
          </w:sdtPr>
          <w:sdtEndPr/>
          <w:sdtContent>
            <w:tc>
              <w:tcPr>
                <w:tcW w:w="1597" w:type="dxa"/>
                <w:vAlign w:val="center"/>
              </w:tcPr>
              <w:p w:rsidR="00E962D2" w:rsidRPr="00E962D2" w:rsidRDefault="00E962D2" w:rsidP="00E962D2">
                <w:pPr>
                  <w:jc w:val="center"/>
                  <w:rPr>
                    <w:sz w:val="18"/>
                    <w:szCs w:val="24"/>
                  </w:rPr>
                </w:pPr>
                <w:r w:rsidRPr="00E962D2">
                  <w:rPr>
                    <w:rStyle w:val="PlaceholderText"/>
                    <w:rFonts w:eastAsiaTheme="minorHAnsi"/>
                    <w:sz w:val="18"/>
                  </w:rPr>
                  <w:t>Choose an item.</w:t>
                </w:r>
              </w:p>
            </w:tc>
          </w:sdtContent>
        </w:sdt>
        <w:tc>
          <w:tcPr>
            <w:tcW w:w="2260" w:type="dxa"/>
            <w:vAlign w:val="center"/>
          </w:tcPr>
          <w:p w:rsidR="00E962D2" w:rsidRPr="006E3EEB" w:rsidRDefault="00E962D2" w:rsidP="00A942F2">
            <w:pPr>
              <w:rPr>
                <w:sz w:val="22"/>
                <w:szCs w:val="24"/>
              </w:rPr>
            </w:pPr>
          </w:p>
        </w:tc>
        <w:tc>
          <w:tcPr>
            <w:tcW w:w="567" w:type="dxa"/>
          </w:tcPr>
          <w:p w:rsidR="00E962D2" w:rsidRDefault="00E962D2" w:rsidP="001A7383">
            <w:pPr>
              <w:jc w:val="center"/>
              <w:rPr>
                <w:szCs w:val="24"/>
              </w:rPr>
            </w:pPr>
          </w:p>
        </w:tc>
      </w:tr>
    </w:tbl>
    <w:p w:rsidR="006E3EEB" w:rsidRPr="003C7521" w:rsidRDefault="006E3EEB" w:rsidP="003C7521">
      <w:pPr>
        <w:tabs>
          <w:tab w:val="clear" w:pos="154"/>
        </w:tabs>
        <w:rPr>
          <w:b/>
          <w:sz w:val="16"/>
          <w:szCs w:val="1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6E3EEB" w:rsidRPr="007B06D8" w:rsidTr="00CB5F68">
        <w:tc>
          <w:tcPr>
            <w:tcW w:w="10349" w:type="dxa"/>
            <w:shd w:val="clear" w:color="auto" w:fill="FFFFCC"/>
          </w:tcPr>
          <w:p w:rsidR="006E3EEB" w:rsidRPr="007B06D8" w:rsidRDefault="006E3EEB" w:rsidP="00C00D23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4"/>
              </w:rPr>
            </w:pPr>
            <w:r w:rsidRPr="007B06D8">
              <w:rPr>
                <w:rFonts w:cs="Times New Roman"/>
                <w:b/>
                <w:sz w:val="22"/>
                <w:szCs w:val="24"/>
              </w:rPr>
              <w:t>Please give the details of the family and home situation</w:t>
            </w:r>
            <w:r w:rsidR="00C00D23">
              <w:rPr>
                <w:rFonts w:cs="Times New Roman"/>
                <w:b/>
                <w:sz w:val="22"/>
                <w:szCs w:val="24"/>
              </w:rPr>
              <w:t xml:space="preserve"> – including </w:t>
            </w:r>
            <w:r w:rsidRPr="007B06D8">
              <w:rPr>
                <w:rFonts w:cs="Times New Roman"/>
                <w:b/>
                <w:sz w:val="22"/>
                <w:szCs w:val="24"/>
              </w:rPr>
              <w:t xml:space="preserve">structure of the family, who lives in the home, other key family members </w:t>
            </w:r>
            <w:r w:rsidR="00C00D23">
              <w:rPr>
                <w:rFonts w:cs="Times New Roman"/>
                <w:b/>
                <w:sz w:val="22"/>
                <w:szCs w:val="24"/>
              </w:rPr>
              <w:t>(</w:t>
            </w:r>
            <w:r w:rsidRPr="007B06D8">
              <w:rPr>
                <w:rFonts w:cs="Times New Roman"/>
                <w:b/>
                <w:sz w:val="22"/>
                <w:szCs w:val="24"/>
              </w:rPr>
              <w:t xml:space="preserve">e.g. </w:t>
            </w:r>
            <w:proofErr w:type="spellStart"/>
            <w:r w:rsidRPr="007B06D8">
              <w:rPr>
                <w:rFonts w:cs="Times New Roman"/>
                <w:b/>
                <w:sz w:val="22"/>
                <w:szCs w:val="24"/>
              </w:rPr>
              <w:t>grand parent</w:t>
            </w:r>
            <w:proofErr w:type="spellEnd"/>
            <w:r w:rsidR="00C00D23">
              <w:rPr>
                <w:rFonts w:cs="Times New Roman"/>
                <w:b/>
                <w:sz w:val="22"/>
                <w:szCs w:val="24"/>
              </w:rPr>
              <w:t>)</w:t>
            </w:r>
          </w:p>
        </w:tc>
      </w:tr>
      <w:tr w:rsidR="006E3EEB" w:rsidRPr="007B06D8" w:rsidTr="00CB5F68">
        <w:tc>
          <w:tcPr>
            <w:tcW w:w="10349" w:type="dxa"/>
            <w:shd w:val="clear" w:color="auto" w:fill="auto"/>
          </w:tcPr>
          <w:p w:rsidR="006E3EEB" w:rsidRDefault="006E3EEB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673EAB" w:rsidRDefault="00673EAB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673EAB" w:rsidRDefault="00673EAB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673EAB" w:rsidRPr="007B06D8" w:rsidRDefault="00673EAB" w:rsidP="00673EAB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</w:tc>
      </w:tr>
    </w:tbl>
    <w:p w:rsidR="006E3EEB" w:rsidRPr="00074AB3" w:rsidRDefault="006E3EEB" w:rsidP="006E3EEB">
      <w:pPr>
        <w:tabs>
          <w:tab w:val="clear" w:pos="154"/>
        </w:tabs>
        <w:ind w:left="-284"/>
        <w:rPr>
          <w:b/>
          <w:sz w:val="12"/>
          <w:szCs w:val="12"/>
        </w:rPr>
      </w:pPr>
    </w:p>
    <w:p w:rsidR="007B06D8" w:rsidRPr="006E3EEB" w:rsidRDefault="007B06D8" w:rsidP="006E3EEB">
      <w:pPr>
        <w:tabs>
          <w:tab w:val="clear" w:pos="154"/>
        </w:tabs>
        <w:ind w:left="-284"/>
        <w:rPr>
          <w:b/>
          <w:bCs/>
          <w:sz w:val="22"/>
          <w:szCs w:val="24"/>
        </w:rPr>
      </w:pPr>
      <w:r w:rsidRPr="006E3EEB">
        <w:rPr>
          <w:b/>
          <w:sz w:val="22"/>
          <w:szCs w:val="24"/>
        </w:rPr>
        <w:lastRenderedPageBreak/>
        <w:t>O</w:t>
      </w:r>
      <w:r w:rsidRPr="006E3EEB">
        <w:rPr>
          <w:b/>
          <w:bCs/>
          <w:sz w:val="22"/>
          <w:szCs w:val="24"/>
        </w:rPr>
        <w:t xml:space="preserve">ther agencies or </w:t>
      </w:r>
      <w:r w:rsidR="00C00D23">
        <w:rPr>
          <w:b/>
          <w:bCs/>
          <w:sz w:val="22"/>
          <w:szCs w:val="24"/>
        </w:rPr>
        <w:t>professional</w:t>
      </w:r>
      <w:r w:rsidR="004C3A2D" w:rsidRPr="006E3EEB">
        <w:rPr>
          <w:b/>
          <w:bCs/>
          <w:sz w:val="22"/>
          <w:szCs w:val="24"/>
        </w:rPr>
        <w:t>s currently</w:t>
      </w:r>
      <w:r w:rsidR="006E3EEB" w:rsidRPr="006E3EEB">
        <w:rPr>
          <w:b/>
          <w:bCs/>
          <w:sz w:val="22"/>
          <w:szCs w:val="24"/>
        </w:rPr>
        <w:t xml:space="preserve"> or previously </w:t>
      </w:r>
      <w:r w:rsidRPr="006E3EEB">
        <w:rPr>
          <w:b/>
          <w:bCs/>
          <w:sz w:val="22"/>
          <w:szCs w:val="24"/>
        </w:rPr>
        <w:t xml:space="preserve">involved with this child/family </w:t>
      </w:r>
    </w:p>
    <w:tbl>
      <w:tblPr>
        <w:tblStyle w:val="TableGrid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117"/>
        <w:gridCol w:w="2096"/>
        <w:gridCol w:w="1875"/>
        <w:gridCol w:w="3261"/>
      </w:tblGrid>
      <w:tr w:rsidR="007B06D8" w:rsidRPr="006E3EEB" w:rsidTr="00B855C8">
        <w:trPr>
          <w:trHeight w:val="623"/>
        </w:trPr>
        <w:tc>
          <w:tcPr>
            <w:tcW w:w="3117" w:type="dxa"/>
            <w:shd w:val="clear" w:color="auto" w:fill="FFFFCC"/>
          </w:tcPr>
          <w:p w:rsidR="007B06D8" w:rsidRPr="006E3EEB" w:rsidRDefault="007B06D8" w:rsidP="007B06D8">
            <w:pPr>
              <w:jc w:val="center"/>
              <w:rPr>
                <w:b/>
                <w:bCs/>
                <w:sz w:val="22"/>
                <w:szCs w:val="24"/>
              </w:rPr>
            </w:pPr>
            <w:r w:rsidRPr="006E3EEB">
              <w:rPr>
                <w:b/>
                <w:bCs/>
                <w:sz w:val="22"/>
                <w:szCs w:val="24"/>
              </w:rPr>
              <w:t>Name</w:t>
            </w:r>
          </w:p>
        </w:tc>
        <w:tc>
          <w:tcPr>
            <w:tcW w:w="2096" w:type="dxa"/>
            <w:shd w:val="clear" w:color="auto" w:fill="FFFFCC"/>
          </w:tcPr>
          <w:p w:rsidR="007B06D8" w:rsidRPr="006E3EEB" w:rsidRDefault="007B06D8" w:rsidP="007B06D8">
            <w:pPr>
              <w:jc w:val="center"/>
              <w:rPr>
                <w:b/>
                <w:bCs/>
                <w:sz w:val="22"/>
                <w:szCs w:val="24"/>
              </w:rPr>
            </w:pPr>
            <w:r w:rsidRPr="006E3EEB">
              <w:rPr>
                <w:b/>
                <w:bCs/>
                <w:sz w:val="22"/>
                <w:szCs w:val="24"/>
              </w:rPr>
              <w:t>Role / Professional relationship</w:t>
            </w:r>
          </w:p>
        </w:tc>
        <w:tc>
          <w:tcPr>
            <w:tcW w:w="1875" w:type="dxa"/>
            <w:shd w:val="clear" w:color="auto" w:fill="FFFFCC"/>
          </w:tcPr>
          <w:p w:rsidR="007B06D8" w:rsidRPr="006E3EEB" w:rsidRDefault="007B06D8" w:rsidP="007B06D8">
            <w:pPr>
              <w:jc w:val="center"/>
              <w:rPr>
                <w:b/>
                <w:bCs/>
                <w:sz w:val="22"/>
                <w:szCs w:val="24"/>
              </w:rPr>
            </w:pPr>
            <w:r w:rsidRPr="006E3EEB">
              <w:rPr>
                <w:b/>
                <w:bCs/>
                <w:sz w:val="22"/>
                <w:szCs w:val="24"/>
              </w:rPr>
              <w:t>Agency</w:t>
            </w:r>
          </w:p>
        </w:tc>
        <w:tc>
          <w:tcPr>
            <w:tcW w:w="3261" w:type="dxa"/>
            <w:shd w:val="clear" w:color="auto" w:fill="FFFFCC"/>
          </w:tcPr>
          <w:p w:rsidR="007B06D8" w:rsidRPr="006E3EEB" w:rsidRDefault="007B06D8" w:rsidP="007B06D8">
            <w:pPr>
              <w:jc w:val="center"/>
              <w:rPr>
                <w:b/>
                <w:bCs/>
                <w:sz w:val="22"/>
                <w:szCs w:val="24"/>
              </w:rPr>
            </w:pPr>
            <w:r w:rsidRPr="006E3EEB">
              <w:rPr>
                <w:b/>
                <w:bCs/>
                <w:sz w:val="22"/>
                <w:szCs w:val="24"/>
              </w:rPr>
              <w:t>Contact Number / Address</w:t>
            </w:r>
          </w:p>
        </w:tc>
      </w:tr>
      <w:tr w:rsidR="007B06D8" w:rsidRPr="00F450E7" w:rsidTr="00B855C8">
        <w:trPr>
          <w:trHeight w:val="454"/>
        </w:trPr>
        <w:tc>
          <w:tcPr>
            <w:tcW w:w="3117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  <w:tc>
          <w:tcPr>
            <w:tcW w:w="2096" w:type="dxa"/>
          </w:tcPr>
          <w:p w:rsidR="007B06D8" w:rsidRPr="003C7521" w:rsidRDefault="007B06D8" w:rsidP="007B06D8">
            <w:pPr>
              <w:rPr>
                <w:i/>
                <w:szCs w:val="24"/>
              </w:rPr>
            </w:pPr>
          </w:p>
        </w:tc>
        <w:tc>
          <w:tcPr>
            <w:tcW w:w="1875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  <w:tc>
          <w:tcPr>
            <w:tcW w:w="3261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</w:tr>
      <w:tr w:rsidR="007B06D8" w:rsidRPr="00F450E7" w:rsidTr="00B855C8">
        <w:trPr>
          <w:trHeight w:val="454"/>
        </w:trPr>
        <w:tc>
          <w:tcPr>
            <w:tcW w:w="3117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  <w:tc>
          <w:tcPr>
            <w:tcW w:w="2096" w:type="dxa"/>
          </w:tcPr>
          <w:p w:rsidR="007B06D8" w:rsidRPr="003C7521" w:rsidRDefault="007B06D8" w:rsidP="007B06D8">
            <w:pPr>
              <w:rPr>
                <w:i/>
                <w:szCs w:val="24"/>
              </w:rPr>
            </w:pPr>
            <w:bookmarkStart w:id="0" w:name="_GoBack"/>
            <w:bookmarkEnd w:id="0"/>
          </w:p>
        </w:tc>
        <w:tc>
          <w:tcPr>
            <w:tcW w:w="1875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  <w:tc>
          <w:tcPr>
            <w:tcW w:w="3261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</w:tr>
      <w:tr w:rsidR="007B06D8" w:rsidRPr="00F450E7" w:rsidTr="00B855C8">
        <w:trPr>
          <w:trHeight w:val="454"/>
        </w:trPr>
        <w:tc>
          <w:tcPr>
            <w:tcW w:w="3117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  <w:tc>
          <w:tcPr>
            <w:tcW w:w="2096" w:type="dxa"/>
          </w:tcPr>
          <w:p w:rsidR="007B06D8" w:rsidRPr="003C7521" w:rsidRDefault="007B06D8" w:rsidP="007B06D8">
            <w:pPr>
              <w:rPr>
                <w:b/>
                <w:szCs w:val="24"/>
              </w:rPr>
            </w:pPr>
          </w:p>
        </w:tc>
        <w:tc>
          <w:tcPr>
            <w:tcW w:w="1875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  <w:tc>
          <w:tcPr>
            <w:tcW w:w="3261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</w:tr>
      <w:tr w:rsidR="007B06D8" w:rsidRPr="00F450E7" w:rsidTr="004B08D9">
        <w:trPr>
          <w:trHeight w:val="454"/>
        </w:trPr>
        <w:tc>
          <w:tcPr>
            <w:tcW w:w="3117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  <w:tc>
          <w:tcPr>
            <w:tcW w:w="2096" w:type="dxa"/>
          </w:tcPr>
          <w:p w:rsidR="007B06D8" w:rsidRPr="003C7521" w:rsidRDefault="007B06D8" w:rsidP="007B06D8">
            <w:pPr>
              <w:rPr>
                <w:b/>
                <w:szCs w:val="24"/>
              </w:rPr>
            </w:pPr>
          </w:p>
        </w:tc>
        <w:tc>
          <w:tcPr>
            <w:tcW w:w="1875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  <w:tc>
          <w:tcPr>
            <w:tcW w:w="3261" w:type="dxa"/>
          </w:tcPr>
          <w:p w:rsidR="007B06D8" w:rsidRPr="006E3EEB" w:rsidRDefault="007B06D8" w:rsidP="007B06D8">
            <w:pPr>
              <w:rPr>
                <w:sz w:val="22"/>
                <w:szCs w:val="24"/>
              </w:rPr>
            </w:pPr>
          </w:p>
        </w:tc>
      </w:tr>
    </w:tbl>
    <w:p w:rsidR="00ED31EC" w:rsidRPr="00447205" w:rsidRDefault="00ED31EC" w:rsidP="00ED31EC">
      <w:pPr>
        <w:rPr>
          <w:sz w:val="12"/>
          <w:szCs w:val="12"/>
        </w:rPr>
      </w:pPr>
    </w:p>
    <w:tbl>
      <w:tblPr>
        <w:tblStyle w:val="TableGrid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2552"/>
        <w:gridCol w:w="1559"/>
        <w:gridCol w:w="425"/>
        <w:gridCol w:w="1701"/>
        <w:gridCol w:w="993"/>
      </w:tblGrid>
      <w:tr w:rsidR="00ED31EC" w:rsidRPr="00447205" w:rsidTr="00967040">
        <w:trPr>
          <w:trHeight w:val="214"/>
        </w:trPr>
        <w:tc>
          <w:tcPr>
            <w:tcW w:w="10349" w:type="dxa"/>
            <w:gridSpan w:val="7"/>
            <w:shd w:val="clear" w:color="auto" w:fill="FFFFCC"/>
          </w:tcPr>
          <w:p w:rsidR="00ED31EC" w:rsidRPr="00447205" w:rsidRDefault="00ED31EC" w:rsidP="00967040">
            <w:pPr>
              <w:rPr>
                <w:sz w:val="22"/>
                <w:szCs w:val="18"/>
              </w:rPr>
            </w:pPr>
            <w:r w:rsidRPr="00447205">
              <w:rPr>
                <w:b/>
                <w:color w:val="000000"/>
                <w:sz w:val="22"/>
                <w:szCs w:val="18"/>
                <w:lang w:val="en"/>
              </w:rPr>
              <w:t>Existing Assessment  (Please attach)</w:t>
            </w:r>
            <w:r w:rsidR="00476658">
              <w:rPr>
                <w:b/>
                <w:color w:val="000000"/>
                <w:sz w:val="22"/>
                <w:szCs w:val="18"/>
                <w:lang w:val="en"/>
              </w:rPr>
              <w:t xml:space="preserve">                                                                                                   </w:t>
            </w:r>
            <w:r w:rsidR="00476658" w:rsidRPr="001B2FDB">
              <w:rPr>
                <w:color w:val="00B050"/>
                <w:szCs w:val="24"/>
              </w:rPr>
              <w:sym w:font="Wingdings" w:char="F06C"/>
            </w:r>
          </w:p>
        </w:tc>
      </w:tr>
      <w:tr w:rsidR="00163C0C" w:rsidRPr="0095551F" w:rsidTr="00AE2F5C">
        <w:tc>
          <w:tcPr>
            <w:tcW w:w="2127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63C0C" w:rsidRDefault="00546CA9" w:rsidP="003C6D29">
            <w:pPr>
              <w:shd w:val="clear" w:color="auto" w:fill="FFFFFF" w:themeFill="background1"/>
              <w:tabs>
                <w:tab w:val="clear" w:pos="154"/>
              </w:tabs>
              <w:jc w:val="both"/>
              <w:rPr>
                <w:b/>
                <w:color w:val="000000"/>
                <w:szCs w:val="18"/>
                <w:lang w:val="en"/>
              </w:rPr>
            </w:pPr>
            <w:sdt>
              <w:sdtPr>
                <w:id w:val="-1418783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6D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D081D" w:rsidRPr="0095551F">
              <w:rPr>
                <w:b/>
                <w:color w:val="000000"/>
                <w:szCs w:val="18"/>
                <w:lang w:val="en"/>
              </w:rPr>
              <w:t xml:space="preserve"> </w:t>
            </w:r>
            <w:r w:rsidR="00163C0C" w:rsidRPr="0095551F">
              <w:rPr>
                <w:b/>
                <w:color w:val="000000"/>
                <w:szCs w:val="18"/>
                <w:lang w:val="en"/>
              </w:rPr>
              <w:t xml:space="preserve">Single agency </w:t>
            </w:r>
          </w:p>
          <w:p w:rsidR="00163C0C" w:rsidRDefault="00163C0C" w:rsidP="00163C0C">
            <w:pPr>
              <w:shd w:val="clear" w:color="auto" w:fill="FFFFFF" w:themeFill="background1"/>
              <w:tabs>
                <w:tab w:val="clear" w:pos="154"/>
              </w:tabs>
              <w:ind w:left="360"/>
              <w:jc w:val="both"/>
              <w:rPr>
                <w:b/>
                <w:color w:val="000000"/>
                <w:szCs w:val="18"/>
                <w:lang w:val="en"/>
              </w:rPr>
            </w:pPr>
            <w:r w:rsidRPr="00163C0C">
              <w:rPr>
                <w:color w:val="000000"/>
                <w:szCs w:val="18"/>
                <w:lang w:val="en"/>
              </w:rPr>
              <w:t>(</w:t>
            </w:r>
            <w:r>
              <w:rPr>
                <w:color w:val="000000"/>
                <w:szCs w:val="18"/>
                <w:lang w:val="en"/>
              </w:rPr>
              <w:t>Please specify)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163C0C" w:rsidRPr="0095551F" w:rsidRDefault="00163C0C" w:rsidP="00163C0C">
            <w:pPr>
              <w:shd w:val="clear" w:color="auto" w:fill="FFFFFF" w:themeFill="background1"/>
              <w:tabs>
                <w:tab w:val="clear" w:pos="154"/>
              </w:tabs>
              <w:ind w:left="360"/>
              <w:jc w:val="both"/>
              <w:rPr>
                <w:b/>
                <w:color w:val="000000"/>
                <w:szCs w:val="18"/>
                <w:lang w:val="en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163C0C" w:rsidRPr="0095551F" w:rsidRDefault="00546CA9" w:rsidP="003C6D29">
            <w:pPr>
              <w:shd w:val="clear" w:color="auto" w:fill="FFFFFF" w:themeFill="background1"/>
              <w:tabs>
                <w:tab w:val="clear" w:pos="154"/>
              </w:tabs>
              <w:jc w:val="both"/>
              <w:rPr>
                <w:b/>
                <w:color w:val="000000"/>
                <w:szCs w:val="18"/>
                <w:lang w:val="en"/>
              </w:rPr>
            </w:pPr>
            <w:sdt>
              <w:sdtPr>
                <w:id w:val="-49750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5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6D29" w:rsidRPr="0095551F">
              <w:rPr>
                <w:b/>
                <w:color w:val="000000"/>
                <w:szCs w:val="18"/>
                <w:lang w:val="en"/>
              </w:rPr>
              <w:t xml:space="preserve"> </w:t>
            </w:r>
            <w:r w:rsidR="00163C0C" w:rsidRPr="0095551F">
              <w:rPr>
                <w:b/>
                <w:color w:val="000000"/>
                <w:szCs w:val="18"/>
                <w:lang w:val="en"/>
              </w:rPr>
              <w:t>Early Help/CAF</w:t>
            </w:r>
          </w:p>
          <w:p w:rsidR="00163C0C" w:rsidRPr="0095551F" w:rsidRDefault="00546CA9" w:rsidP="00163C0C">
            <w:pPr>
              <w:shd w:val="clear" w:color="auto" w:fill="FFFFFF" w:themeFill="background1"/>
              <w:tabs>
                <w:tab w:val="clear" w:pos="154"/>
              </w:tabs>
              <w:ind w:left="360"/>
              <w:jc w:val="both"/>
              <w:rPr>
                <w:b/>
                <w:color w:val="000000"/>
                <w:szCs w:val="18"/>
                <w:lang w:val="en"/>
              </w:rPr>
            </w:pPr>
            <w:sdt>
              <w:sdtPr>
                <w:id w:val="-119916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F5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6D29" w:rsidRPr="0095551F">
              <w:rPr>
                <w:color w:val="000000"/>
                <w:szCs w:val="18"/>
                <w:lang w:val="en"/>
              </w:rPr>
              <w:t xml:space="preserve"> </w:t>
            </w:r>
            <w:r w:rsidR="00163C0C" w:rsidRPr="0095551F">
              <w:rPr>
                <w:color w:val="000000"/>
                <w:szCs w:val="18"/>
                <w:lang w:val="en"/>
              </w:rPr>
              <w:t>Complete</w:t>
            </w:r>
            <w:r w:rsidR="00163C0C" w:rsidRPr="0095551F">
              <w:rPr>
                <w:b/>
                <w:color w:val="000000"/>
                <w:szCs w:val="18"/>
                <w:lang w:val="en"/>
              </w:rPr>
              <w:t xml:space="preserve"> </w:t>
            </w:r>
            <w:r w:rsidR="00163C0C">
              <w:rPr>
                <w:b/>
                <w:color w:val="000000"/>
                <w:szCs w:val="18"/>
                <w:lang w:val="en"/>
              </w:rPr>
              <w:t xml:space="preserve">  </w:t>
            </w:r>
            <w:sdt>
              <w:sdtPr>
                <w:id w:val="-116917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6D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6D29" w:rsidRPr="0095551F">
              <w:rPr>
                <w:color w:val="000000"/>
                <w:szCs w:val="18"/>
                <w:lang w:val="en"/>
              </w:rPr>
              <w:t xml:space="preserve"> </w:t>
            </w:r>
            <w:r w:rsidR="00163C0C" w:rsidRPr="0095551F">
              <w:rPr>
                <w:color w:val="000000"/>
                <w:szCs w:val="18"/>
                <w:lang w:val="en"/>
              </w:rPr>
              <w:t>In progress</w:t>
            </w:r>
            <w:r w:rsidR="00AE2F5C">
              <w:rPr>
                <w:color w:val="000000"/>
                <w:szCs w:val="18"/>
                <w:lang w:val="en"/>
              </w:rPr>
              <w:t xml:space="preserve"> </w:t>
            </w:r>
            <w:sdt>
              <w:sdtPr>
                <w:id w:val="1640768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F5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E2F5C">
              <w:rPr>
                <w:color w:val="000000"/>
                <w:szCs w:val="18"/>
                <w:lang w:val="en"/>
              </w:rPr>
              <w:t xml:space="preserve"> closed</w:t>
            </w:r>
          </w:p>
        </w:tc>
        <w:tc>
          <w:tcPr>
            <w:tcW w:w="3119" w:type="dxa"/>
            <w:gridSpan w:val="3"/>
            <w:shd w:val="clear" w:color="auto" w:fill="FFFFFF" w:themeFill="background1"/>
          </w:tcPr>
          <w:p w:rsidR="00163C0C" w:rsidRPr="00B855C8" w:rsidRDefault="00546CA9" w:rsidP="003C6D29">
            <w:pPr>
              <w:shd w:val="clear" w:color="auto" w:fill="FFFFFF" w:themeFill="background1"/>
              <w:tabs>
                <w:tab w:val="clear" w:pos="154"/>
              </w:tabs>
              <w:jc w:val="both"/>
              <w:rPr>
                <w:b/>
                <w:szCs w:val="18"/>
                <w:lang w:val="en"/>
              </w:rPr>
            </w:pPr>
            <w:sdt>
              <w:sdtPr>
                <w:id w:val="-964267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6D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6D29">
              <w:rPr>
                <w:b/>
                <w:color w:val="000000"/>
                <w:szCs w:val="18"/>
                <w:lang w:val="en"/>
              </w:rPr>
              <w:t xml:space="preserve"> </w:t>
            </w:r>
            <w:r w:rsidR="00B855C8">
              <w:rPr>
                <w:b/>
                <w:color w:val="000000"/>
                <w:szCs w:val="18"/>
                <w:lang w:val="en"/>
              </w:rPr>
              <w:t xml:space="preserve">Early Help Allocation Panel </w:t>
            </w:r>
          </w:p>
          <w:p w:rsidR="00B855C8" w:rsidRPr="00163C0C" w:rsidRDefault="00B855C8" w:rsidP="00B855C8">
            <w:pPr>
              <w:shd w:val="clear" w:color="auto" w:fill="FFFFFF" w:themeFill="background1"/>
              <w:tabs>
                <w:tab w:val="clear" w:pos="154"/>
              </w:tabs>
              <w:ind w:left="360"/>
              <w:jc w:val="both"/>
              <w:rPr>
                <w:b/>
                <w:szCs w:val="18"/>
                <w:lang w:val="en"/>
              </w:rPr>
            </w:pPr>
            <w:r>
              <w:rPr>
                <w:b/>
                <w:color w:val="000000"/>
                <w:szCs w:val="18"/>
                <w:lang w:val="en"/>
              </w:rPr>
              <w:t>(EHAPs)</w:t>
            </w:r>
          </w:p>
        </w:tc>
      </w:tr>
      <w:tr w:rsidR="00B855C8" w:rsidRPr="0095551F" w:rsidTr="008D7173">
        <w:tc>
          <w:tcPr>
            <w:tcW w:w="2127" w:type="dxa"/>
            <w:shd w:val="clear" w:color="auto" w:fill="FFFFFF" w:themeFill="background1"/>
          </w:tcPr>
          <w:p w:rsidR="00B855C8" w:rsidRDefault="00546CA9" w:rsidP="001B2FDB">
            <w:pPr>
              <w:shd w:val="clear" w:color="auto" w:fill="FFFFFF" w:themeFill="background1"/>
              <w:rPr>
                <w:b/>
                <w:color w:val="000000"/>
                <w:szCs w:val="18"/>
                <w:lang w:val="en"/>
              </w:rPr>
            </w:pPr>
            <w:sdt>
              <w:sdtPr>
                <w:id w:val="266971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2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6D29">
              <w:rPr>
                <w:b/>
                <w:color w:val="000000"/>
                <w:szCs w:val="18"/>
                <w:lang w:val="en"/>
              </w:rPr>
              <w:t xml:space="preserve"> </w:t>
            </w:r>
            <w:r w:rsidR="00B855C8">
              <w:rPr>
                <w:b/>
                <w:color w:val="000000"/>
                <w:szCs w:val="18"/>
                <w:lang w:val="en"/>
              </w:rPr>
              <w:t xml:space="preserve">Social Care </w:t>
            </w:r>
          </w:p>
          <w:p w:rsidR="00B855C8" w:rsidRPr="00163C0C" w:rsidRDefault="00B855C8" w:rsidP="001B2FDB">
            <w:pPr>
              <w:shd w:val="clear" w:color="auto" w:fill="FFFFFF" w:themeFill="background1"/>
              <w:rPr>
                <w:b/>
                <w:szCs w:val="18"/>
                <w:lang w:val="en"/>
              </w:rPr>
            </w:pPr>
            <w:r>
              <w:rPr>
                <w:b/>
                <w:color w:val="000000"/>
                <w:szCs w:val="18"/>
                <w:lang w:val="en"/>
              </w:rPr>
              <w:t xml:space="preserve">    </w:t>
            </w:r>
            <w:r w:rsidR="003C6D29">
              <w:rPr>
                <w:b/>
                <w:color w:val="000000"/>
                <w:szCs w:val="18"/>
                <w:lang w:val="en"/>
              </w:rPr>
              <w:t xml:space="preserve">   </w:t>
            </w:r>
            <w:r>
              <w:rPr>
                <w:b/>
                <w:color w:val="000000"/>
                <w:szCs w:val="18"/>
                <w:lang w:val="en"/>
              </w:rPr>
              <w:t>Step Down</w:t>
            </w:r>
            <w:r>
              <w:rPr>
                <w:b/>
                <w:szCs w:val="18"/>
                <w:lang w:val="en"/>
              </w:rPr>
              <w:t xml:space="preserve"> </w:t>
            </w:r>
          </w:p>
        </w:tc>
        <w:tc>
          <w:tcPr>
            <w:tcW w:w="3544" w:type="dxa"/>
            <w:gridSpan w:val="2"/>
            <w:tcBorders>
              <w:right w:val="nil"/>
            </w:tcBorders>
            <w:shd w:val="clear" w:color="auto" w:fill="FFFFFF" w:themeFill="background1"/>
          </w:tcPr>
          <w:p w:rsidR="00B855C8" w:rsidRDefault="00546CA9" w:rsidP="008D7173">
            <w:pPr>
              <w:shd w:val="clear" w:color="auto" w:fill="FFFFFF" w:themeFill="background1"/>
              <w:tabs>
                <w:tab w:val="clear" w:pos="154"/>
              </w:tabs>
              <w:jc w:val="both"/>
              <w:rPr>
                <w:b/>
                <w:color w:val="000000"/>
                <w:szCs w:val="18"/>
                <w:lang w:val="en"/>
              </w:rPr>
            </w:pPr>
            <w:sdt>
              <w:sdtPr>
                <w:id w:val="165934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A2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6D29">
              <w:rPr>
                <w:b/>
                <w:color w:val="000000"/>
                <w:szCs w:val="18"/>
                <w:lang w:val="en"/>
              </w:rPr>
              <w:t xml:space="preserve"> </w:t>
            </w:r>
            <w:r w:rsidR="00B855C8">
              <w:rPr>
                <w:b/>
                <w:color w:val="000000"/>
                <w:szCs w:val="18"/>
                <w:lang w:val="en"/>
              </w:rPr>
              <w:t xml:space="preserve">Social Care </w:t>
            </w:r>
            <w:r w:rsidR="00B855C8" w:rsidRPr="00B855C8">
              <w:rPr>
                <w:b/>
                <w:color w:val="000000"/>
                <w:szCs w:val="18"/>
                <w:lang w:val="en"/>
              </w:rPr>
              <w:t>Single Assessment</w:t>
            </w:r>
          </w:p>
          <w:p w:rsidR="008D7173" w:rsidRPr="00B855C8" w:rsidRDefault="008D7173" w:rsidP="008D7173">
            <w:pPr>
              <w:shd w:val="clear" w:color="auto" w:fill="FFFFFF" w:themeFill="background1"/>
              <w:tabs>
                <w:tab w:val="clear" w:pos="154"/>
              </w:tabs>
              <w:jc w:val="both"/>
              <w:rPr>
                <w:b/>
                <w:color w:val="000000"/>
                <w:szCs w:val="18"/>
                <w:lang w:val="en"/>
              </w:rPr>
            </w:pPr>
            <w:r>
              <w:t xml:space="preserve">         </w:t>
            </w:r>
            <w:sdt>
              <w:sdtPr>
                <w:id w:val="-134794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CIN     </w:t>
            </w:r>
            <w:sdt>
              <w:sdtPr>
                <w:id w:val="-1135014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516" w:rsidRPr="009E551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E5516">
              <w:t xml:space="preserve"> CP   </w:t>
            </w:r>
          </w:p>
        </w:tc>
        <w:tc>
          <w:tcPr>
            <w:tcW w:w="1984" w:type="dxa"/>
            <w:gridSpan w:val="2"/>
            <w:tcBorders>
              <w:right w:val="nil"/>
            </w:tcBorders>
            <w:shd w:val="clear" w:color="auto" w:fill="FFFFFF" w:themeFill="background1"/>
          </w:tcPr>
          <w:p w:rsidR="00B855C8" w:rsidRPr="003C6D29" w:rsidRDefault="00546CA9" w:rsidP="003C6D29">
            <w:pPr>
              <w:shd w:val="clear" w:color="auto" w:fill="FFFFFF" w:themeFill="background1"/>
              <w:tabs>
                <w:tab w:val="clear" w:pos="154"/>
              </w:tabs>
              <w:jc w:val="both"/>
              <w:rPr>
                <w:b/>
                <w:color w:val="000000"/>
                <w:szCs w:val="18"/>
                <w:lang w:val="en"/>
              </w:rPr>
            </w:pPr>
            <w:sdt>
              <w:sdtPr>
                <w:id w:val="2056882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6D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6D29" w:rsidRPr="003C6D29">
              <w:rPr>
                <w:b/>
                <w:color w:val="000000"/>
                <w:szCs w:val="18"/>
                <w:lang w:val="en"/>
              </w:rPr>
              <w:t xml:space="preserve"> </w:t>
            </w:r>
            <w:r w:rsidR="00B855C8" w:rsidRPr="003C6D29">
              <w:rPr>
                <w:b/>
                <w:color w:val="000000"/>
                <w:szCs w:val="18"/>
                <w:lang w:val="en"/>
              </w:rPr>
              <w:t>Other</w:t>
            </w:r>
            <w:r w:rsidR="00B855C8" w:rsidRPr="003C6D29">
              <w:rPr>
                <w:color w:val="000000"/>
                <w:szCs w:val="18"/>
                <w:lang w:val="en"/>
              </w:rPr>
              <w:t xml:space="preserve"> </w:t>
            </w:r>
          </w:p>
          <w:p w:rsidR="00B855C8" w:rsidRPr="008D7173" w:rsidRDefault="008D7173" w:rsidP="008D7173">
            <w:pPr>
              <w:shd w:val="clear" w:color="auto" w:fill="FFFFFF" w:themeFill="background1"/>
              <w:tabs>
                <w:tab w:val="clear" w:pos="154"/>
              </w:tabs>
              <w:jc w:val="both"/>
              <w:rPr>
                <w:b/>
                <w:color w:val="000000"/>
                <w:szCs w:val="18"/>
                <w:lang w:val="en"/>
              </w:rPr>
            </w:pPr>
            <w:r>
              <w:rPr>
                <w:color w:val="000000"/>
                <w:szCs w:val="18"/>
                <w:lang w:val="en"/>
              </w:rPr>
              <w:t xml:space="preserve">    </w:t>
            </w:r>
            <w:r w:rsidR="00B855C8" w:rsidRPr="008D7173">
              <w:rPr>
                <w:color w:val="000000"/>
                <w:szCs w:val="18"/>
                <w:lang w:val="en"/>
              </w:rPr>
              <w:t>(please specify)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FFFFF" w:themeFill="background1"/>
          </w:tcPr>
          <w:p w:rsidR="00B855C8" w:rsidRDefault="00B855C8" w:rsidP="00B855C8">
            <w:pPr>
              <w:shd w:val="clear" w:color="auto" w:fill="FFFFFF" w:themeFill="background1"/>
              <w:tabs>
                <w:tab w:val="clear" w:pos="154"/>
              </w:tabs>
              <w:jc w:val="both"/>
              <w:rPr>
                <w:b/>
                <w:color w:val="000000"/>
                <w:szCs w:val="18"/>
                <w:lang w:val="en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B855C8" w:rsidRPr="003C6D29" w:rsidRDefault="00546CA9" w:rsidP="003C6D29">
            <w:pPr>
              <w:shd w:val="clear" w:color="auto" w:fill="FFFFFF" w:themeFill="background1"/>
              <w:rPr>
                <w:b/>
                <w:szCs w:val="18"/>
                <w:lang w:val="en"/>
              </w:rPr>
            </w:pPr>
            <w:sdt>
              <w:sdtPr>
                <w:id w:val="-1637790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551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6D29" w:rsidRPr="003C6D29">
              <w:rPr>
                <w:b/>
                <w:szCs w:val="18"/>
                <w:lang w:val="en"/>
              </w:rPr>
              <w:t xml:space="preserve"> </w:t>
            </w:r>
            <w:r w:rsidR="00B855C8" w:rsidRPr="003C6D29">
              <w:rPr>
                <w:b/>
                <w:szCs w:val="18"/>
                <w:lang w:val="en"/>
              </w:rPr>
              <w:t>None</w:t>
            </w:r>
          </w:p>
        </w:tc>
      </w:tr>
    </w:tbl>
    <w:p w:rsidR="006E3EEB" w:rsidRPr="006E3EEB" w:rsidRDefault="006E3EEB" w:rsidP="007B06D8">
      <w:pPr>
        <w:tabs>
          <w:tab w:val="clear" w:pos="154"/>
        </w:tabs>
        <w:rPr>
          <w:rFonts w:cs="Times New Roman"/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7B06D8" w:rsidRPr="00572442" w:rsidTr="00CB5F68">
        <w:tc>
          <w:tcPr>
            <w:tcW w:w="10349" w:type="dxa"/>
            <w:shd w:val="clear" w:color="auto" w:fill="FFFFCC"/>
          </w:tcPr>
          <w:p w:rsidR="006E3EEB" w:rsidRPr="00572442" w:rsidRDefault="001B2FDB" w:rsidP="007B06D8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2"/>
              </w:rPr>
            </w:pPr>
            <w:r w:rsidRPr="00572442">
              <w:rPr>
                <w:rFonts w:cs="Times New Roman"/>
                <w:b/>
                <w:sz w:val="22"/>
                <w:szCs w:val="22"/>
              </w:rPr>
              <w:t xml:space="preserve">Reason for Request for </w:t>
            </w:r>
            <w:proofErr w:type="gramStart"/>
            <w:r w:rsidRPr="00572442">
              <w:rPr>
                <w:rFonts w:cs="Times New Roman"/>
                <w:b/>
                <w:sz w:val="22"/>
                <w:szCs w:val="22"/>
              </w:rPr>
              <w:t>Support  -</w:t>
            </w:r>
            <w:proofErr w:type="gramEnd"/>
            <w:r w:rsidRPr="00572442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="007F1A1C">
              <w:rPr>
                <w:rFonts w:cs="Times New Roman"/>
                <w:b/>
                <w:sz w:val="22"/>
                <w:szCs w:val="22"/>
              </w:rPr>
              <w:t xml:space="preserve"> What is the child / family’s story? </w:t>
            </w:r>
            <w:r w:rsidR="00F177C8" w:rsidRPr="00572442">
              <w:rPr>
                <w:rFonts w:cs="Times New Roman"/>
                <w:b/>
                <w:sz w:val="22"/>
                <w:szCs w:val="22"/>
              </w:rPr>
              <w:t xml:space="preserve">                                      </w:t>
            </w:r>
            <w:r w:rsidR="007F1A1C">
              <w:rPr>
                <w:rFonts w:cs="Times New Roman"/>
                <w:b/>
                <w:sz w:val="22"/>
                <w:szCs w:val="22"/>
              </w:rPr>
              <w:t xml:space="preserve">       </w:t>
            </w:r>
            <w:r w:rsidR="000778C1" w:rsidRPr="00572442">
              <w:rPr>
                <w:color w:val="00B050"/>
                <w:szCs w:val="24"/>
              </w:rPr>
              <w:sym w:font="Wingdings" w:char="F06C"/>
            </w:r>
          </w:p>
          <w:p w:rsidR="007B06D8" w:rsidRPr="00572442" w:rsidRDefault="007B06D8" w:rsidP="00572442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2"/>
              </w:rPr>
            </w:pPr>
            <w:r w:rsidRPr="00572442">
              <w:rPr>
                <w:rFonts w:cs="Times New Roman"/>
                <w:b/>
                <w:sz w:val="22"/>
                <w:szCs w:val="22"/>
              </w:rPr>
              <w:t xml:space="preserve">Please outline the main concerns or </w:t>
            </w:r>
            <w:r w:rsidR="00572442" w:rsidRPr="00572442">
              <w:rPr>
                <w:rFonts w:cs="Times New Roman"/>
                <w:b/>
                <w:sz w:val="22"/>
                <w:szCs w:val="22"/>
              </w:rPr>
              <w:t xml:space="preserve">challenges </w:t>
            </w:r>
            <w:r w:rsidRPr="00572442">
              <w:rPr>
                <w:rFonts w:cs="Times New Roman"/>
                <w:b/>
                <w:sz w:val="22"/>
                <w:szCs w:val="22"/>
              </w:rPr>
              <w:t xml:space="preserve">for the </w:t>
            </w:r>
            <w:r w:rsidR="004A44C6">
              <w:rPr>
                <w:rFonts w:cs="Times New Roman"/>
                <w:b/>
                <w:sz w:val="22"/>
                <w:szCs w:val="22"/>
              </w:rPr>
              <w:t xml:space="preserve">unborn baby, </w:t>
            </w:r>
            <w:r w:rsidR="00572442" w:rsidRPr="00572442">
              <w:rPr>
                <w:rFonts w:cs="Times New Roman"/>
                <w:b/>
                <w:sz w:val="22"/>
                <w:szCs w:val="22"/>
              </w:rPr>
              <w:t xml:space="preserve">child and / or </w:t>
            </w:r>
            <w:r w:rsidRPr="00572442">
              <w:rPr>
                <w:rFonts w:cs="Times New Roman"/>
                <w:b/>
                <w:sz w:val="22"/>
                <w:szCs w:val="22"/>
              </w:rPr>
              <w:t>family.</w:t>
            </w:r>
          </w:p>
        </w:tc>
      </w:tr>
      <w:tr w:rsidR="007B06D8" w:rsidRPr="00572442" w:rsidTr="00CB5F68">
        <w:tc>
          <w:tcPr>
            <w:tcW w:w="10349" w:type="dxa"/>
            <w:shd w:val="clear" w:color="auto" w:fill="auto"/>
          </w:tcPr>
          <w:p w:rsidR="00A06F30" w:rsidRDefault="000202D8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Pr="00572442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</w:tc>
      </w:tr>
    </w:tbl>
    <w:p w:rsidR="007B06D8" w:rsidRPr="00572442" w:rsidRDefault="007B06D8" w:rsidP="007B06D8">
      <w:pPr>
        <w:tabs>
          <w:tab w:val="clear" w:pos="154"/>
        </w:tabs>
        <w:rPr>
          <w:rFonts w:cs="Times New Roman"/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7B06D8" w:rsidRPr="00572442" w:rsidTr="00CB5F68">
        <w:tc>
          <w:tcPr>
            <w:tcW w:w="10349" w:type="dxa"/>
            <w:shd w:val="clear" w:color="auto" w:fill="FFFFCC"/>
          </w:tcPr>
          <w:p w:rsidR="007B06D8" w:rsidRPr="00572442" w:rsidRDefault="00F177C8" w:rsidP="00F177C8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2"/>
              </w:rPr>
            </w:pPr>
            <w:r w:rsidRPr="00572442">
              <w:rPr>
                <w:rFonts w:cs="Times New Roman"/>
                <w:b/>
                <w:sz w:val="22"/>
                <w:szCs w:val="22"/>
              </w:rPr>
              <w:t>Has anything changed to increase the need / risk of poor outcomes?</w:t>
            </w:r>
            <w:r w:rsidR="001B2FDB" w:rsidRPr="00572442">
              <w:rPr>
                <w:rFonts w:cs="Times New Roman"/>
                <w:b/>
                <w:sz w:val="22"/>
                <w:szCs w:val="24"/>
              </w:rPr>
              <w:t xml:space="preserve">  </w:t>
            </w:r>
            <w:r w:rsidRPr="00572442">
              <w:rPr>
                <w:rFonts w:cs="Times New Roman"/>
                <w:b/>
                <w:sz w:val="22"/>
                <w:szCs w:val="24"/>
              </w:rPr>
              <w:t xml:space="preserve">                          </w:t>
            </w:r>
            <w:r w:rsidR="001B2FDB" w:rsidRPr="00572442">
              <w:rPr>
                <w:rFonts w:cs="Times New Roman"/>
                <w:b/>
                <w:sz w:val="22"/>
                <w:szCs w:val="24"/>
              </w:rPr>
              <w:t xml:space="preserve">                 </w:t>
            </w:r>
            <w:r w:rsidRPr="00572442">
              <w:rPr>
                <w:rFonts w:cs="Times New Roman"/>
                <w:b/>
                <w:sz w:val="22"/>
                <w:szCs w:val="24"/>
              </w:rPr>
              <w:t xml:space="preserve"> </w:t>
            </w:r>
            <w:r w:rsidR="001B2FDB" w:rsidRPr="00572442">
              <w:rPr>
                <w:color w:val="00B050"/>
                <w:szCs w:val="24"/>
              </w:rPr>
              <w:sym w:font="Wingdings" w:char="F06C"/>
            </w:r>
          </w:p>
        </w:tc>
      </w:tr>
      <w:tr w:rsidR="007B06D8" w:rsidRPr="00572442" w:rsidTr="00CB5F68">
        <w:tc>
          <w:tcPr>
            <w:tcW w:w="10349" w:type="dxa"/>
            <w:shd w:val="clear" w:color="auto" w:fill="auto"/>
          </w:tcPr>
          <w:p w:rsidR="007B06D8" w:rsidRDefault="007B06D8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Pr="00572442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</w:tc>
      </w:tr>
    </w:tbl>
    <w:p w:rsidR="00F177C8" w:rsidRPr="00572442" w:rsidRDefault="00F177C8" w:rsidP="007B06D8">
      <w:pPr>
        <w:tabs>
          <w:tab w:val="clear" w:pos="154"/>
        </w:tabs>
        <w:rPr>
          <w:rFonts w:cs="Times New Roman"/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F177C8" w:rsidRPr="007B06D8" w:rsidTr="00F177C8">
        <w:tc>
          <w:tcPr>
            <w:tcW w:w="10349" w:type="dxa"/>
            <w:shd w:val="clear" w:color="auto" w:fill="FFFFCC"/>
          </w:tcPr>
          <w:p w:rsidR="00F177C8" w:rsidRPr="00572442" w:rsidRDefault="00F177C8" w:rsidP="004A44C6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2"/>
              </w:rPr>
            </w:pPr>
            <w:r w:rsidRPr="00572442">
              <w:rPr>
                <w:rFonts w:cs="Times New Roman"/>
                <w:b/>
                <w:sz w:val="22"/>
                <w:szCs w:val="22"/>
              </w:rPr>
              <w:t xml:space="preserve">What could be better for the </w:t>
            </w:r>
            <w:r w:rsidR="004A44C6">
              <w:rPr>
                <w:rFonts w:cs="Times New Roman"/>
                <w:b/>
                <w:sz w:val="22"/>
                <w:szCs w:val="22"/>
              </w:rPr>
              <w:t xml:space="preserve">unborn baby, </w:t>
            </w:r>
            <w:r w:rsidRPr="00572442">
              <w:rPr>
                <w:rFonts w:cs="Times New Roman"/>
                <w:b/>
                <w:sz w:val="22"/>
                <w:szCs w:val="22"/>
              </w:rPr>
              <w:t xml:space="preserve">child and / or family?                  </w:t>
            </w:r>
            <w:r w:rsidR="004A44C6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572442">
              <w:rPr>
                <w:rFonts w:cs="Times New Roman"/>
                <w:b/>
                <w:sz w:val="22"/>
                <w:szCs w:val="22"/>
              </w:rPr>
              <w:t xml:space="preserve">                                   </w:t>
            </w:r>
            <w:r w:rsidRPr="00572442">
              <w:rPr>
                <w:color w:val="00B050"/>
                <w:szCs w:val="24"/>
              </w:rPr>
              <w:sym w:font="Wingdings" w:char="F06C"/>
            </w:r>
          </w:p>
        </w:tc>
      </w:tr>
      <w:tr w:rsidR="00F177C8" w:rsidRPr="007B06D8" w:rsidTr="00F177C8">
        <w:tc>
          <w:tcPr>
            <w:tcW w:w="10349" w:type="dxa"/>
            <w:shd w:val="clear" w:color="auto" w:fill="auto"/>
          </w:tcPr>
          <w:p w:rsidR="00F177C8" w:rsidRDefault="00F177C8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Pr="007B06D8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</w:tc>
      </w:tr>
    </w:tbl>
    <w:p w:rsidR="00F177C8" w:rsidRPr="006E3EEB" w:rsidRDefault="00F177C8" w:rsidP="007B06D8">
      <w:pPr>
        <w:tabs>
          <w:tab w:val="clear" w:pos="154"/>
        </w:tabs>
        <w:rPr>
          <w:rFonts w:cs="Times New Roman"/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6E3EEB" w:rsidRPr="007B06D8" w:rsidTr="00CB5F68">
        <w:tc>
          <w:tcPr>
            <w:tcW w:w="10349" w:type="dxa"/>
            <w:shd w:val="clear" w:color="auto" w:fill="FFFFCC"/>
          </w:tcPr>
          <w:p w:rsidR="006E3EEB" w:rsidRPr="007B06D8" w:rsidRDefault="00F177C8" w:rsidP="00F177C8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4"/>
              </w:rPr>
            </w:pPr>
            <w:r w:rsidRPr="00074AB3">
              <w:rPr>
                <w:b/>
                <w:sz w:val="22"/>
                <w:szCs w:val="24"/>
              </w:rPr>
              <w:lastRenderedPageBreak/>
              <w:t xml:space="preserve">Please state any information that may help us to communicate better with the child, young person and family </w:t>
            </w:r>
            <w:r>
              <w:rPr>
                <w:b/>
                <w:sz w:val="22"/>
                <w:szCs w:val="24"/>
              </w:rPr>
              <w:t xml:space="preserve"> </w:t>
            </w:r>
            <w:r w:rsidRPr="001B2FDB">
              <w:rPr>
                <w:szCs w:val="24"/>
              </w:rPr>
              <w:t xml:space="preserve">e.g. language spoken, disabilities, communication aids, English as additional Language </w:t>
            </w:r>
            <w:r>
              <w:rPr>
                <w:szCs w:val="24"/>
              </w:rPr>
              <w:t xml:space="preserve">   </w:t>
            </w:r>
            <w:r w:rsidRPr="001B2FDB">
              <w:rPr>
                <w:color w:val="00B050"/>
                <w:szCs w:val="24"/>
              </w:rPr>
              <w:sym w:font="Wingdings" w:char="F06C"/>
            </w:r>
            <w:r w:rsidR="006E3EEB">
              <w:rPr>
                <w:rFonts w:cs="Times New Roman"/>
                <w:b/>
                <w:sz w:val="22"/>
                <w:szCs w:val="24"/>
              </w:rPr>
              <w:t xml:space="preserve"> </w:t>
            </w:r>
          </w:p>
        </w:tc>
      </w:tr>
      <w:tr w:rsidR="006E3EEB" w:rsidRPr="007B06D8" w:rsidTr="00CB5F68">
        <w:tc>
          <w:tcPr>
            <w:tcW w:w="10349" w:type="dxa"/>
            <w:shd w:val="clear" w:color="auto" w:fill="auto"/>
          </w:tcPr>
          <w:p w:rsidR="006E3EEB" w:rsidRPr="007B06D8" w:rsidRDefault="006E3EEB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</w:tc>
      </w:tr>
    </w:tbl>
    <w:p w:rsidR="006E3EEB" w:rsidRPr="006E3EEB" w:rsidRDefault="006E3EEB" w:rsidP="007B06D8">
      <w:pPr>
        <w:tabs>
          <w:tab w:val="clear" w:pos="154"/>
        </w:tabs>
        <w:rPr>
          <w:rFonts w:cs="Times New Roman"/>
          <w:sz w:val="12"/>
          <w:szCs w:val="12"/>
        </w:rPr>
      </w:pPr>
    </w:p>
    <w:tbl>
      <w:tblPr>
        <w:tblW w:w="103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5"/>
        <w:gridCol w:w="3507"/>
      </w:tblGrid>
      <w:tr w:rsidR="009814FD" w:rsidRPr="007B06D8" w:rsidTr="007F1A1C">
        <w:tc>
          <w:tcPr>
            <w:tcW w:w="6805" w:type="dxa"/>
            <w:shd w:val="clear" w:color="auto" w:fill="FFFFCC"/>
          </w:tcPr>
          <w:p w:rsidR="009814FD" w:rsidRPr="007B06D8" w:rsidRDefault="009814FD" w:rsidP="007F1A1C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4"/>
              </w:rPr>
            </w:pPr>
            <w:r>
              <w:rPr>
                <w:rFonts w:cs="Times New Roman"/>
                <w:b/>
                <w:sz w:val="22"/>
                <w:szCs w:val="24"/>
              </w:rPr>
              <w:t xml:space="preserve">Details </w:t>
            </w:r>
            <w:r w:rsidRPr="001D081D">
              <w:rPr>
                <w:rFonts w:cs="Times New Roman"/>
                <w:b/>
                <w:sz w:val="22"/>
                <w:szCs w:val="24"/>
              </w:rPr>
              <w:t>of any previous support accessed or offered and how successful was this</w:t>
            </w:r>
            <w:r>
              <w:rPr>
                <w:rFonts w:cs="Times New Roman"/>
                <w:b/>
                <w:sz w:val="22"/>
                <w:szCs w:val="24"/>
              </w:rPr>
              <w:t xml:space="preserve">.  </w:t>
            </w:r>
          </w:p>
        </w:tc>
        <w:tc>
          <w:tcPr>
            <w:tcW w:w="3507" w:type="dxa"/>
            <w:shd w:val="clear" w:color="auto" w:fill="FFFFCC"/>
          </w:tcPr>
          <w:p w:rsidR="009814FD" w:rsidRDefault="007F1A1C" w:rsidP="007F1A1C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4"/>
              </w:rPr>
            </w:pPr>
            <w:r>
              <w:rPr>
                <w:rFonts w:cs="Times New Roman"/>
                <w:i/>
                <w:szCs w:val="24"/>
              </w:rPr>
              <w:t>A</w:t>
            </w:r>
            <w:r w:rsidRPr="00F177C8">
              <w:rPr>
                <w:rFonts w:cs="Times New Roman"/>
                <w:i/>
                <w:szCs w:val="24"/>
              </w:rPr>
              <w:t xml:space="preserve">gency names, worker’s names </w:t>
            </w:r>
            <w:r>
              <w:rPr>
                <w:rFonts w:cs="Times New Roman"/>
                <w:i/>
                <w:szCs w:val="24"/>
              </w:rPr>
              <w:t>&amp; contact details.</w:t>
            </w:r>
          </w:p>
        </w:tc>
      </w:tr>
      <w:tr w:rsidR="009814FD" w:rsidRPr="007B06D8" w:rsidTr="007F1A1C">
        <w:tc>
          <w:tcPr>
            <w:tcW w:w="6805" w:type="dxa"/>
            <w:shd w:val="clear" w:color="auto" w:fill="auto"/>
          </w:tcPr>
          <w:p w:rsidR="008D2453" w:rsidRDefault="009814FD" w:rsidP="006E3EEB">
            <w:pPr>
              <w:tabs>
                <w:tab w:val="clear" w:pos="154"/>
              </w:tabs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 xml:space="preserve"> </w:t>
            </w:r>
          </w:p>
          <w:p w:rsidR="009814FD" w:rsidRPr="007B06D8" w:rsidRDefault="009814FD" w:rsidP="00C7200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07" w:type="dxa"/>
          </w:tcPr>
          <w:p w:rsidR="009814FD" w:rsidRDefault="009814FD" w:rsidP="006E3EEB">
            <w:pPr>
              <w:tabs>
                <w:tab w:val="clear" w:pos="154"/>
              </w:tabs>
              <w:rPr>
                <w:rFonts w:cs="Times New Roman"/>
                <w:i/>
                <w:szCs w:val="24"/>
              </w:rPr>
            </w:pPr>
          </w:p>
        </w:tc>
      </w:tr>
    </w:tbl>
    <w:p w:rsidR="00F177C8" w:rsidRDefault="00F177C8" w:rsidP="007B06D8">
      <w:pPr>
        <w:tabs>
          <w:tab w:val="clear" w:pos="154"/>
        </w:tabs>
        <w:rPr>
          <w:rFonts w:cs="Times New Roman"/>
          <w:sz w:val="12"/>
          <w:szCs w:val="12"/>
        </w:rPr>
      </w:pPr>
    </w:p>
    <w:tbl>
      <w:tblPr>
        <w:tblW w:w="103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544"/>
        <w:gridCol w:w="3507"/>
      </w:tblGrid>
      <w:tr w:rsidR="007F1A1C" w:rsidRPr="007F1A1C" w:rsidTr="007F1A1C">
        <w:tc>
          <w:tcPr>
            <w:tcW w:w="3261" w:type="dxa"/>
            <w:shd w:val="clear" w:color="auto" w:fill="FFFFCC"/>
          </w:tcPr>
          <w:p w:rsidR="007F1A1C" w:rsidRPr="007F1A1C" w:rsidRDefault="007F1A1C" w:rsidP="007F1A1C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2"/>
              </w:rPr>
            </w:pPr>
            <w:r w:rsidRPr="007F1A1C">
              <w:rPr>
                <w:rFonts w:cs="Times New Roman"/>
                <w:b/>
                <w:i/>
                <w:sz w:val="22"/>
                <w:szCs w:val="22"/>
              </w:rPr>
              <w:t xml:space="preserve">Date of </w:t>
            </w:r>
            <w:r w:rsidRPr="007F1A1C">
              <w:rPr>
                <w:rFonts w:cs="Times New Roman"/>
                <w:b/>
                <w:i/>
                <w:sz w:val="22"/>
                <w:szCs w:val="22"/>
                <w:u w:val="single"/>
              </w:rPr>
              <w:t xml:space="preserve">last </w:t>
            </w:r>
            <w:r w:rsidRPr="007F1A1C">
              <w:rPr>
                <w:rFonts w:cs="Times New Roman"/>
                <w:b/>
                <w:i/>
                <w:sz w:val="22"/>
                <w:szCs w:val="22"/>
              </w:rPr>
              <w:t>TAC/F meeting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  </w:t>
            </w:r>
          </w:p>
        </w:tc>
        <w:tc>
          <w:tcPr>
            <w:tcW w:w="3544" w:type="dxa"/>
            <w:shd w:val="clear" w:color="auto" w:fill="FFFFCC"/>
          </w:tcPr>
          <w:p w:rsidR="007F1A1C" w:rsidRPr="007F1A1C" w:rsidRDefault="007F1A1C" w:rsidP="007F1A1C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2"/>
              </w:rPr>
            </w:pPr>
            <w:r w:rsidRPr="007F1A1C">
              <w:rPr>
                <w:rFonts w:cs="Times New Roman"/>
                <w:b/>
                <w:sz w:val="22"/>
                <w:szCs w:val="22"/>
              </w:rPr>
              <w:t xml:space="preserve">Name of Lead professional </w:t>
            </w:r>
          </w:p>
        </w:tc>
        <w:tc>
          <w:tcPr>
            <w:tcW w:w="3507" w:type="dxa"/>
            <w:shd w:val="clear" w:color="auto" w:fill="FFFFCC"/>
          </w:tcPr>
          <w:p w:rsidR="007F1A1C" w:rsidRPr="007F1A1C" w:rsidRDefault="007F1A1C" w:rsidP="007F1A1C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2"/>
              </w:rPr>
            </w:pPr>
            <w:r w:rsidRPr="007F1A1C">
              <w:rPr>
                <w:rFonts w:cs="Times New Roman"/>
                <w:b/>
                <w:i/>
                <w:sz w:val="22"/>
                <w:szCs w:val="22"/>
              </w:rPr>
              <w:t xml:space="preserve"> Date of </w:t>
            </w:r>
            <w:r w:rsidRPr="007F1A1C">
              <w:rPr>
                <w:rFonts w:cs="Times New Roman"/>
                <w:b/>
                <w:i/>
                <w:sz w:val="22"/>
                <w:szCs w:val="22"/>
                <w:u w:val="single"/>
              </w:rPr>
              <w:t>next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7F1A1C">
              <w:rPr>
                <w:rFonts w:cs="Times New Roman"/>
                <w:b/>
                <w:i/>
                <w:sz w:val="22"/>
                <w:szCs w:val="22"/>
              </w:rPr>
              <w:t>TAC/F meeting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7F1A1C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7F1A1C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7F1A1C">
              <w:rPr>
                <w:color w:val="00B050"/>
                <w:sz w:val="22"/>
                <w:szCs w:val="22"/>
              </w:rPr>
              <w:sym w:font="Wingdings" w:char="F06C"/>
            </w:r>
            <w:r w:rsidRPr="007F1A1C">
              <w:rPr>
                <w:rFonts w:cs="Times New Roman"/>
                <w:b/>
                <w:sz w:val="22"/>
                <w:szCs w:val="22"/>
              </w:rPr>
              <w:t xml:space="preserve">           </w:t>
            </w:r>
          </w:p>
        </w:tc>
      </w:tr>
      <w:tr w:rsidR="007F1A1C" w:rsidTr="007F1A1C">
        <w:tc>
          <w:tcPr>
            <w:tcW w:w="3261" w:type="dxa"/>
            <w:shd w:val="clear" w:color="auto" w:fill="auto"/>
          </w:tcPr>
          <w:p w:rsidR="007F1A1C" w:rsidRDefault="007F1A1C" w:rsidP="007F1A1C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i/>
                <w:szCs w:val="24"/>
              </w:rPr>
              <w:t xml:space="preserve">            </w:t>
            </w:r>
          </w:p>
          <w:p w:rsidR="007F1A1C" w:rsidRPr="007B06D8" w:rsidRDefault="007F1A1C" w:rsidP="007F1A1C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44" w:type="dxa"/>
          </w:tcPr>
          <w:p w:rsidR="007F1A1C" w:rsidRDefault="007F1A1C" w:rsidP="007F1A1C">
            <w:pPr>
              <w:tabs>
                <w:tab w:val="clear" w:pos="154"/>
              </w:tabs>
              <w:rPr>
                <w:rFonts w:cs="Times New Roman"/>
                <w:i/>
                <w:szCs w:val="24"/>
              </w:rPr>
            </w:pPr>
          </w:p>
        </w:tc>
        <w:tc>
          <w:tcPr>
            <w:tcW w:w="3507" w:type="dxa"/>
          </w:tcPr>
          <w:p w:rsidR="007F1A1C" w:rsidRDefault="007F1A1C" w:rsidP="007F1A1C">
            <w:pPr>
              <w:tabs>
                <w:tab w:val="clear" w:pos="154"/>
              </w:tabs>
              <w:rPr>
                <w:rFonts w:cs="Times New Roman"/>
                <w:i/>
                <w:szCs w:val="24"/>
              </w:rPr>
            </w:pPr>
          </w:p>
        </w:tc>
      </w:tr>
    </w:tbl>
    <w:p w:rsidR="007F1A1C" w:rsidRPr="00ED31EC" w:rsidRDefault="007F1A1C" w:rsidP="007B06D8">
      <w:pPr>
        <w:tabs>
          <w:tab w:val="clear" w:pos="154"/>
        </w:tabs>
        <w:rPr>
          <w:rFonts w:cs="Times New Roman"/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7B06D8" w:rsidRPr="007B06D8" w:rsidTr="00CB5F68">
        <w:tc>
          <w:tcPr>
            <w:tcW w:w="10349" w:type="dxa"/>
            <w:shd w:val="clear" w:color="auto" w:fill="FFFFCC"/>
          </w:tcPr>
          <w:p w:rsidR="007B06D8" w:rsidRPr="001D081D" w:rsidRDefault="00F177C8" w:rsidP="00C00D23">
            <w:pPr>
              <w:tabs>
                <w:tab w:val="clear" w:pos="154"/>
              </w:tabs>
              <w:rPr>
                <w:rFonts w:cs="Times New Roman"/>
                <w:i/>
                <w:sz w:val="22"/>
                <w:szCs w:val="24"/>
              </w:rPr>
            </w:pPr>
            <w:r>
              <w:rPr>
                <w:rFonts w:cs="Times New Roman"/>
                <w:b/>
                <w:sz w:val="22"/>
                <w:szCs w:val="24"/>
              </w:rPr>
              <w:t xml:space="preserve">What would/does the referred child </w:t>
            </w:r>
            <w:r w:rsidR="00C00D23">
              <w:rPr>
                <w:rFonts w:cs="Times New Roman"/>
                <w:b/>
                <w:sz w:val="22"/>
                <w:szCs w:val="24"/>
              </w:rPr>
              <w:t xml:space="preserve">(or unborn baby) </w:t>
            </w:r>
            <w:r>
              <w:rPr>
                <w:rFonts w:cs="Times New Roman"/>
                <w:b/>
                <w:sz w:val="22"/>
                <w:szCs w:val="24"/>
              </w:rPr>
              <w:t xml:space="preserve">say </w:t>
            </w:r>
            <w:r w:rsidR="00C00D23">
              <w:rPr>
                <w:rFonts w:cs="Times New Roman"/>
                <w:b/>
                <w:sz w:val="22"/>
                <w:szCs w:val="24"/>
              </w:rPr>
              <w:t xml:space="preserve">regarding </w:t>
            </w:r>
            <w:r>
              <w:rPr>
                <w:rFonts w:cs="Times New Roman"/>
                <w:b/>
                <w:sz w:val="22"/>
                <w:szCs w:val="24"/>
              </w:rPr>
              <w:t xml:space="preserve">this request for </w:t>
            </w:r>
            <w:proofErr w:type="gramStart"/>
            <w:r>
              <w:rPr>
                <w:rFonts w:cs="Times New Roman"/>
                <w:b/>
                <w:sz w:val="22"/>
                <w:szCs w:val="24"/>
              </w:rPr>
              <w:t>support ?</w:t>
            </w:r>
            <w:proofErr w:type="gramEnd"/>
          </w:p>
        </w:tc>
      </w:tr>
      <w:tr w:rsidR="007B06D8" w:rsidRPr="007B06D8" w:rsidTr="00CB5F68">
        <w:tc>
          <w:tcPr>
            <w:tcW w:w="10349" w:type="dxa"/>
            <w:shd w:val="clear" w:color="auto" w:fill="auto"/>
          </w:tcPr>
          <w:p w:rsidR="006E3EEB" w:rsidRDefault="006E3EEB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Pr="007B06D8" w:rsidRDefault="00546CA9" w:rsidP="009E5516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</w:tc>
      </w:tr>
    </w:tbl>
    <w:p w:rsidR="00ED31EC" w:rsidRDefault="00ED31EC" w:rsidP="00ED31EC">
      <w:pPr>
        <w:rPr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9814FD" w:rsidRPr="001D081D" w:rsidTr="004C7514">
        <w:tc>
          <w:tcPr>
            <w:tcW w:w="10349" w:type="dxa"/>
            <w:shd w:val="clear" w:color="auto" w:fill="FFFFCC"/>
          </w:tcPr>
          <w:p w:rsidR="009814FD" w:rsidRPr="009814FD" w:rsidRDefault="009814FD" w:rsidP="00D766AA">
            <w:pPr>
              <w:tabs>
                <w:tab w:val="clear" w:pos="154"/>
              </w:tabs>
              <w:rPr>
                <w:rFonts w:cs="Times New Roman"/>
                <w:b/>
                <w:sz w:val="22"/>
                <w:szCs w:val="24"/>
              </w:rPr>
            </w:pPr>
            <w:r>
              <w:rPr>
                <w:rFonts w:cs="Times New Roman"/>
                <w:b/>
                <w:sz w:val="22"/>
                <w:szCs w:val="24"/>
              </w:rPr>
              <w:t>Parent</w:t>
            </w:r>
            <w:r w:rsidR="00D766AA">
              <w:rPr>
                <w:rFonts w:cs="Times New Roman"/>
                <w:b/>
                <w:sz w:val="22"/>
                <w:szCs w:val="24"/>
              </w:rPr>
              <w:t>/Carer’s</w:t>
            </w:r>
            <w:r>
              <w:rPr>
                <w:rFonts w:cs="Times New Roman"/>
                <w:b/>
                <w:sz w:val="22"/>
                <w:szCs w:val="24"/>
              </w:rPr>
              <w:t xml:space="preserve"> views on request for support </w:t>
            </w:r>
            <w:r w:rsidRPr="009814FD">
              <w:rPr>
                <w:rFonts w:cs="Times New Roman"/>
                <w:i/>
                <w:sz w:val="22"/>
                <w:szCs w:val="24"/>
              </w:rPr>
              <w:t xml:space="preserve">– willingness to engage, readiness </w:t>
            </w:r>
            <w:r w:rsidR="00D766AA">
              <w:rPr>
                <w:rFonts w:cs="Times New Roman"/>
                <w:i/>
                <w:sz w:val="22"/>
                <w:szCs w:val="24"/>
              </w:rPr>
              <w:t xml:space="preserve">for </w:t>
            </w:r>
            <w:r w:rsidRPr="009814FD">
              <w:rPr>
                <w:rFonts w:cs="Times New Roman"/>
                <w:i/>
                <w:sz w:val="22"/>
                <w:szCs w:val="24"/>
              </w:rPr>
              <w:t>change etc.</w:t>
            </w:r>
            <w:r>
              <w:rPr>
                <w:rFonts w:cs="Times New Roman"/>
                <w:b/>
                <w:sz w:val="22"/>
                <w:szCs w:val="24"/>
              </w:rPr>
              <w:t xml:space="preserve"> </w:t>
            </w:r>
          </w:p>
        </w:tc>
      </w:tr>
      <w:tr w:rsidR="009814FD" w:rsidRPr="007B06D8" w:rsidTr="004C7514">
        <w:tc>
          <w:tcPr>
            <w:tcW w:w="10349" w:type="dxa"/>
            <w:shd w:val="clear" w:color="auto" w:fill="auto"/>
          </w:tcPr>
          <w:p w:rsidR="000202D8" w:rsidRDefault="000202D8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Pr="007B06D8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</w:tc>
      </w:tr>
    </w:tbl>
    <w:p w:rsidR="009814FD" w:rsidRPr="00447205" w:rsidRDefault="009814FD" w:rsidP="00ED31EC">
      <w:pPr>
        <w:rPr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ED31EC" w:rsidRPr="007B06D8" w:rsidTr="00967040">
        <w:tc>
          <w:tcPr>
            <w:tcW w:w="10349" w:type="dxa"/>
            <w:shd w:val="clear" w:color="auto" w:fill="FFFFCC"/>
          </w:tcPr>
          <w:p w:rsidR="00ED31EC" w:rsidRPr="007B06D8" w:rsidRDefault="00F177C8" w:rsidP="001B2FDB">
            <w:pPr>
              <w:rPr>
                <w:rFonts w:cs="Times New Roman"/>
                <w:b/>
                <w:sz w:val="22"/>
                <w:szCs w:val="24"/>
              </w:rPr>
            </w:pPr>
            <w:r>
              <w:rPr>
                <w:rFonts w:cs="Times New Roman"/>
                <w:b/>
                <w:sz w:val="22"/>
                <w:szCs w:val="24"/>
              </w:rPr>
              <w:t xml:space="preserve">Referrer’s comments  </w:t>
            </w:r>
          </w:p>
        </w:tc>
      </w:tr>
      <w:tr w:rsidR="00ED31EC" w:rsidRPr="007B06D8" w:rsidTr="00967040">
        <w:tc>
          <w:tcPr>
            <w:tcW w:w="10349" w:type="dxa"/>
            <w:shd w:val="clear" w:color="auto" w:fill="auto"/>
          </w:tcPr>
          <w:p w:rsidR="00ED31EC" w:rsidRDefault="00ED31EC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  <w:p w:rsidR="00546CA9" w:rsidRPr="007B06D8" w:rsidRDefault="00546CA9" w:rsidP="00F71750">
            <w:pPr>
              <w:tabs>
                <w:tab w:val="clear" w:pos="154"/>
              </w:tabs>
              <w:rPr>
                <w:rFonts w:cs="Times New Roman"/>
                <w:sz w:val="22"/>
                <w:szCs w:val="22"/>
              </w:rPr>
            </w:pPr>
          </w:p>
        </w:tc>
      </w:tr>
    </w:tbl>
    <w:p w:rsidR="00ED31EC" w:rsidRPr="00ED31EC" w:rsidRDefault="00ED31EC">
      <w:pPr>
        <w:rPr>
          <w:sz w:val="12"/>
          <w:szCs w:val="12"/>
        </w:rPr>
      </w:pPr>
    </w:p>
    <w:tbl>
      <w:tblPr>
        <w:tblStyle w:val="TableGrid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140"/>
        <w:gridCol w:w="7209"/>
      </w:tblGrid>
      <w:tr w:rsidR="00074AB3" w:rsidRPr="00800809" w:rsidTr="00C5722C">
        <w:tc>
          <w:tcPr>
            <w:tcW w:w="10349" w:type="dxa"/>
            <w:gridSpan w:val="2"/>
            <w:shd w:val="clear" w:color="auto" w:fill="FFFFCC"/>
          </w:tcPr>
          <w:p w:rsidR="00074AB3" w:rsidRPr="00074AB3" w:rsidRDefault="00C00D23" w:rsidP="00C00D23">
            <w:pPr>
              <w:tabs>
                <w:tab w:val="clear" w:pos="154"/>
              </w:tabs>
              <w:spacing w:after="120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lastRenderedPageBreak/>
              <w:t xml:space="preserve">Risk Assessment </w:t>
            </w:r>
            <w:r w:rsidR="002A559B">
              <w:rPr>
                <w:b/>
                <w:sz w:val="22"/>
                <w:szCs w:val="24"/>
              </w:rPr>
              <w:t xml:space="preserve">of family members / visitors </w:t>
            </w:r>
            <w:r w:rsidR="00074AB3" w:rsidRPr="00074AB3">
              <w:rPr>
                <w:b/>
                <w:sz w:val="22"/>
                <w:szCs w:val="24"/>
              </w:rPr>
              <w:t>– relating to home visit</w:t>
            </w:r>
            <w:r w:rsidR="002A559B">
              <w:rPr>
                <w:b/>
                <w:sz w:val="22"/>
                <w:szCs w:val="24"/>
              </w:rPr>
              <w:t>ing</w:t>
            </w:r>
            <w:r w:rsidR="00074AB3" w:rsidRPr="00074AB3">
              <w:rPr>
                <w:b/>
                <w:sz w:val="22"/>
                <w:szCs w:val="24"/>
              </w:rPr>
              <w:t xml:space="preserve"> by professionals</w:t>
            </w:r>
            <w:r w:rsidR="002A559B">
              <w:rPr>
                <w:b/>
                <w:sz w:val="22"/>
                <w:szCs w:val="24"/>
              </w:rPr>
              <w:t xml:space="preserve">      </w:t>
            </w:r>
            <w:r>
              <w:rPr>
                <w:b/>
                <w:sz w:val="22"/>
                <w:szCs w:val="24"/>
              </w:rPr>
              <w:t xml:space="preserve"> </w:t>
            </w:r>
            <w:r w:rsidR="002A559B">
              <w:rPr>
                <w:b/>
                <w:sz w:val="22"/>
                <w:szCs w:val="24"/>
              </w:rPr>
              <w:t xml:space="preserve">  </w:t>
            </w:r>
            <w:r w:rsidR="002A559B" w:rsidRPr="001B2FDB">
              <w:rPr>
                <w:color w:val="00B050"/>
                <w:szCs w:val="24"/>
              </w:rPr>
              <w:sym w:font="Wingdings" w:char="F06C"/>
            </w:r>
          </w:p>
        </w:tc>
      </w:tr>
      <w:tr w:rsidR="00074AB3" w:rsidRPr="00800809" w:rsidTr="00C5722C">
        <w:tc>
          <w:tcPr>
            <w:tcW w:w="3140" w:type="dxa"/>
            <w:shd w:val="clear" w:color="auto" w:fill="FFFFCC"/>
          </w:tcPr>
          <w:p w:rsidR="00074AB3" w:rsidRPr="00074AB3" w:rsidRDefault="00074AB3" w:rsidP="00074AB3">
            <w:pPr>
              <w:tabs>
                <w:tab w:val="clear" w:pos="154"/>
              </w:tabs>
              <w:spacing w:after="120"/>
              <w:rPr>
                <w:b/>
                <w:sz w:val="22"/>
                <w:szCs w:val="24"/>
              </w:rPr>
            </w:pPr>
            <w:r w:rsidRPr="00074AB3">
              <w:rPr>
                <w:b/>
                <w:sz w:val="22"/>
                <w:szCs w:val="24"/>
              </w:rPr>
              <w:t>Type of Risk</w:t>
            </w:r>
          </w:p>
        </w:tc>
        <w:tc>
          <w:tcPr>
            <w:tcW w:w="7209" w:type="dxa"/>
            <w:shd w:val="clear" w:color="auto" w:fill="FFFFCC"/>
          </w:tcPr>
          <w:p w:rsidR="00074AB3" w:rsidRPr="00074AB3" w:rsidRDefault="00074AB3" w:rsidP="00074AB3">
            <w:pPr>
              <w:tabs>
                <w:tab w:val="clear" w:pos="154"/>
              </w:tabs>
              <w:spacing w:after="120"/>
              <w:rPr>
                <w:b/>
                <w:sz w:val="22"/>
                <w:szCs w:val="24"/>
              </w:rPr>
            </w:pPr>
            <w:r w:rsidRPr="00074AB3">
              <w:rPr>
                <w:b/>
                <w:sz w:val="22"/>
                <w:szCs w:val="24"/>
              </w:rPr>
              <w:t>Detail</w:t>
            </w:r>
          </w:p>
        </w:tc>
      </w:tr>
      <w:tr w:rsidR="002A559B" w:rsidTr="00C5722C">
        <w:trPr>
          <w:trHeight w:val="454"/>
        </w:trPr>
        <w:tc>
          <w:tcPr>
            <w:tcW w:w="3140" w:type="dxa"/>
          </w:tcPr>
          <w:p w:rsidR="002A559B" w:rsidRPr="00074AB3" w:rsidRDefault="002A559B" w:rsidP="00F177C8">
            <w:pPr>
              <w:tabs>
                <w:tab w:val="clear" w:pos="154"/>
              </w:tabs>
              <w:spacing w:after="12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Pets </w:t>
            </w:r>
          </w:p>
        </w:tc>
        <w:tc>
          <w:tcPr>
            <w:tcW w:w="7209" w:type="dxa"/>
          </w:tcPr>
          <w:p w:rsidR="002A559B" w:rsidRPr="00074AB3" w:rsidRDefault="002A559B" w:rsidP="00F177C8">
            <w:pPr>
              <w:tabs>
                <w:tab w:val="clear" w:pos="154"/>
              </w:tabs>
              <w:spacing w:after="120"/>
              <w:rPr>
                <w:sz w:val="22"/>
                <w:szCs w:val="24"/>
              </w:rPr>
            </w:pPr>
          </w:p>
        </w:tc>
      </w:tr>
      <w:tr w:rsidR="002A559B" w:rsidTr="00C5722C">
        <w:trPr>
          <w:trHeight w:val="454"/>
        </w:trPr>
        <w:tc>
          <w:tcPr>
            <w:tcW w:w="3140" w:type="dxa"/>
          </w:tcPr>
          <w:p w:rsidR="002A559B" w:rsidRPr="00074AB3" w:rsidRDefault="002A559B" w:rsidP="00F177C8">
            <w:pPr>
              <w:tabs>
                <w:tab w:val="clear" w:pos="154"/>
              </w:tabs>
              <w:spacing w:after="12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Abusive / </w:t>
            </w:r>
            <w:r w:rsidRPr="00074AB3">
              <w:rPr>
                <w:sz w:val="22"/>
                <w:szCs w:val="24"/>
              </w:rPr>
              <w:t>Violence to staff and others</w:t>
            </w:r>
          </w:p>
        </w:tc>
        <w:tc>
          <w:tcPr>
            <w:tcW w:w="7209" w:type="dxa"/>
          </w:tcPr>
          <w:p w:rsidR="002A559B" w:rsidRPr="00074AB3" w:rsidRDefault="002A559B" w:rsidP="00F177C8">
            <w:pPr>
              <w:tabs>
                <w:tab w:val="clear" w:pos="154"/>
              </w:tabs>
              <w:spacing w:after="120"/>
              <w:rPr>
                <w:sz w:val="22"/>
                <w:szCs w:val="24"/>
              </w:rPr>
            </w:pPr>
          </w:p>
        </w:tc>
      </w:tr>
      <w:tr w:rsidR="00074AB3" w:rsidTr="00C5722C">
        <w:trPr>
          <w:trHeight w:val="454"/>
        </w:trPr>
        <w:tc>
          <w:tcPr>
            <w:tcW w:w="3140" w:type="dxa"/>
          </w:tcPr>
          <w:p w:rsidR="00074AB3" w:rsidRPr="00074AB3" w:rsidRDefault="002A559B" w:rsidP="00074AB3">
            <w:pPr>
              <w:tabs>
                <w:tab w:val="clear" w:pos="154"/>
              </w:tabs>
              <w:spacing w:after="12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Substance / Alcohol misuse </w:t>
            </w:r>
          </w:p>
        </w:tc>
        <w:tc>
          <w:tcPr>
            <w:tcW w:w="7209" w:type="dxa"/>
          </w:tcPr>
          <w:p w:rsidR="00074AB3" w:rsidRPr="00074AB3" w:rsidRDefault="00074AB3" w:rsidP="00074AB3">
            <w:pPr>
              <w:tabs>
                <w:tab w:val="clear" w:pos="154"/>
              </w:tabs>
              <w:spacing w:after="120"/>
              <w:rPr>
                <w:sz w:val="22"/>
                <w:szCs w:val="24"/>
              </w:rPr>
            </w:pPr>
          </w:p>
        </w:tc>
      </w:tr>
      <w:tr w:rsidR="00074AB3" w:rsidTr="00C5722C">
        <w:trPr>
          <w:trHeight w:val="454"/>
        </w:trPr>
        <w:tc>
          <w:tcPr>
            <w:tcW w:w="3140" w:type="dxa"/>
          </w:tcPr>
          <w:p w:rsidR="00074AB3" w:rsidRDefault="00074AB3" w:rsidP="002A559B">
            <w:pPr>
              <w:tabs>
                <w:tab w:val="clear" w:pos="154"/>
              </w:tabs>
              <w:rPr>
                <w:sz w:val="22"/>
                <w:szCs w:val="24"/>
              </w:rPr>
            </w:pPr>
            <w:r w:rsidRPr="00074AB3">
              <w:rPr>
                <w:sz w:val="22"/>
                <w:szCs w:val="24"/>
              </w:rPr>
              <w:t>Other risks</w:t>
            </w:r>
            <w:r w:rsidR="002A559B">
              <w:rPr>
                <w:sz w:val="22"/>
                <w:szCs w:val="24"/>
              </w:rPr>
              <w:t xml:space="preserve"> </w:t>
            </w:r>
          </w:p>
          <w:p w:rsidR="002A559B" w:rsidRPr="00074AB3" w:rsidRDefault="002A559B" w:rsidP="002A559B">
            <w:pPr>
              <w:tabs>
                <w:tab w:val="clear" w:pos="154"/>
              </w:tabs>
              <w:rPr>
                <w:sz w:val="22"/>
                <w:szCs w:val="24"/>
              </w:rPr>
            </w:pPr>
            <w:proofErr w:type="spellStart"/>
            <w:r>
              <w:rPr>
                <w:sz w:val="22"/>
                <w:szCs w:val="24"/>
              </w:rPr>
              <w:t>e.g</w:t>
            </w:r>
            <w:proofErr w:type="spellEnd"/>
            <w:r>
              <w:rPr>
                <w:sz w:val="22"/>
                <w:szCs w:val="24"/>
              </w:rPr>
              <w:t xml:space="preserve">:  Mental health </w:t>
            </w:r>
          </w:p>
        </w:tc>
        <w:tc>
          <w:tcPr>
            <w:tcW w:w="7209" w:type="dxa"/>
          </w:tcPr>
          <w:p w:rsidR="008D2453" w:rsidRPr="00074AB3" w:rsidRDefault="008D2453" w:rsidP="00074AB3">
            <w:pPr>
              <w:tabs>
                <w:tab w:val="clear" w:pos="154"/>
              </w:tabs>
              <w:spacing w:after="120"/>
              <w:rPr>
                <w:sz w:val="22"/>
                <w:szCs w:val="24"/>
              </w:rPr>
            </w:pPr>
          </w:p>
        </w:tc>
      </w:tr>
    </w:tbl>
    <w:p w:rsidR="00C5722C" w:rsidRDefault="00C5722C">
      <w:r>
        <w:br w:type="page"/>
      </w:r>
    </w:p>
    <w:tbl>
      <w:tblPr>
        <w:tblStyle w:val="TableGrid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140"/>
        <w:gridCol w:w="1680"/>
        <w:gridCol w:w="284"/>
        <w:gridCol w:w="425"/>
        <w:gridCol w:w="709"/>
        <w:gridCol w:w="1417"/>
        <w:gridCol w:w="2835"/>
      </w:tblGrid>
      <w:tr w:rsidR="009224AC" w:rsidRPr="00CB5F68" w:rsidTr="001A1FF2">
        <w:trPr>
          <w:cantSplit/>
        </w:trPr>
        <w:tc>
          <w:tcPr>
            <w:tcW w:w="10490" w:type="dxa"/>
            <w:gridSpan w:val="7"/>
            <w:shd w:val="clear" w:color="auto" w:fill="FFFFCC"/>
          </w:tcPr>
          <w:p w:rsidR="009224AC" w:rsidRPr="00CB5F68" w:rsidRDefault="001D081D" w:rsidP="00476658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2"/>
              </w:rPr>
            </w:pPr>
            <w:r>
              <w:lastRenderedPageBreak/>
              <w:br w:type="page"/>
            </w:r>
            <w:r w:rsidR="00ED31EC">
              <w:br w:type="page"/>
            </w:r>
            <w:r w:rsidR="002A559B">
              <w:t xml:space="preserve">                                             </w:t>
            </w:r>
            <w:r w:rsidR="009224AC" w:rsidRPr="00CB5F68">
              <w:rPr>
                <w:b/>
                <w:sz w:val="22"/>
                <w:szCs w:val="22"/>
              </w:rPr>
              <w:t xml:space="preserve">Issues faced by </w:t>
            </w:r>
            <w:r w:rsidR="00E26699" w:rsidRPr="00CB5F68">
              <w:rPr>
                <w:b/>
                <w:sz w:val="22"/>
                <w:szCs w:val="22"/>
              </w:rPr>
              <w:t>child</w:t>
            </w:r>
            <w:r w:rsidR="00192833" w:rsidRPr="00CB5F68">
              <w:rPr>
                <w:b/>
                <w:sz w:val="22"/>
                <w:szCs w:val="22"/>
              </w:rPr>
              <w:t>(</w:t>
            </w:r>
            <w:proofErr w:type="spellStart"/>
            <w:r w:rsidR="00192833" w:rsidRPr="00CB5F68">
              <w:rPr>
                <w:b/>
                <w:sz w:val="22"/>
                <w:szCs w:val="22"/>
              </w:rPr>
              <w:t>ren</w:t>
            </w:r>
            <w:proofErr w:type="spellEnd"/>
            <w:r w:rsidR="00192833" w:rsidRPr="00CB5F68">
              <w:rPr>
                <w:b/>
                <w:sz w:val="22"/>
                <w:szCs w:val="22"/>
              </w:rPr>
              <w:t>)</w:t>
            </w:r>
            <w:r w:rsidR="00E26699" w:rsidRPr="00CB5F68">
              <w:rPr>
                <w:b/>
                <w:sz w:val="22"/>
                <w:szCs w:val="22"/>
              </w:rPr>
              <w:t xml:space="preserve">, young person or </w:t>
            </w:r>
            <w:r w:rsidR="009224AC" w:rsidRPr="00CB5F68">
              <w:rPr>
                <w:b/>
                <w:sz w:val="22"/>
                <w:szCs w:val="22"/>
              </w:rPr>
              <w:t>family</w:t>
            </w:r>
            <w:r w:rsidR="00476658">
              <w:rPr>
                <w:b/>
                <w:sz w:val="22"/>
                <w:szCs w:val="22"/>
              </w:rPr>
              <w:t xml:space="preserve">      </w:t>
            </w:r>
            <w:r w:rsidR="002A559B">
              <w:rPr>
                <w:b/>
                <w:sz w:val="22"/>
                <w:szCs w:val="22"/>
              </w:rPr>
              <w:t xml:space="preserve">                 </w:t>
            </w:r>
            <w:r w:rsidR="00476658">
              <w:rPr>
                <w:b/>
                <w:sz w:val="22"/>
                <w:szCs w:val="22"/>
              </w:rPr>
              <w:t xml:space="preserve">             </w:t>
            </w:r>
            <w:r w:rsidR="00476658" w:rsidRPr="001B2FDB">
              <w:rPr>
                <w:color w:val="00B050"/>
                <w:szCs w:val="24"/>
              </w:rPr>
              <w:sym w:font="Wingdings" w:char="F06C"/>
            </w:r>
            <w:r w:rsidR="00476658" w:rsidRPr="001B2FDB">
              <w:rPr>
                <w:color w:val="00B050"/>
                <w:szCs w:val="24"/>
              </w:rPr>
              <w:sym w:font="Wingdings" w:char="F06C"/>
            </w:r>
          </w:p>
          <w:p w:rsidR="0040343E" w:rsidRPr="00CB5F68" w:rsidRDefault="003C6D29" w:rsidP="000778C1">
            <w:pPr>
              <w:tabs>
                <w:tab w:val="clear" w:pos="154"/>
                <w:tab w:val="left" w:pos="3969"/>
                <w:tab w:val="left" w:pos="6804"/>
              </w:tabs>
              <w:jc w:val="center"/>
              <w:rPr>
                <w:sz w:val="22"/>
                <w:szCs w:val="22"/>
              </w:rPr>
            </w:pPr>
            <w:r>
              <w:rPr>
                <w:i/>
                <w:szCs w:val="22"/>
              </w:rPr>
              <w:t>T</w:t>
            </w:r>
            <w:r w:rsidR="006B4A8E" w:rsidRPr="003C6D29">
              <w:rPr>
                <w:i/>
                <w:szCs w:val="22"/>
              </w:rPr>
              <w:t>ick each box that is relevant</w:t>
            </w:r>
            <w:r>
              <w:rPr>
                <w:i/>
                <w:szCs w:val="22"/>
              </w:rPr>
              <w:t xml:space="preserve"> (giving further details) &amp; </w:t>
            </w:r>
            <w:r w:rsidR="007937B6" w:rsidRPr="003C6D29">
              <w:rPr>
                <w:i/>
                <w:szCs w:val="22"/>
              </w:rPr>
              <w:t xml:space="preserve">state the </w:t>
            </w:r>
            <w:r w:rsidR="007937B6" w:rsidRPr="003C6D29">
              <w:rPr>
                <w:b/>
                <w:i/>
                <w:szCs w:val="22"/>
              </w:rPr>
              <w:t>primary reason</w:t>
            </w:r>
            <w:r>
              <w:rPr>
                <w:i/>
                <w:szCs w:val="22"/>
              </w:rPr>
              <w:t xml:space="preserve"> underpinning request for support</w:t>
            </w:r>
          </w:p>
        </w:tc>
      </w:tr>
      <w:tr w:rsidR="00967040" w:rsidRPr="00CB5F68" w:rsidTr="001A1FF2">
        <w:trPr>
          <w:cantSplit/>
        </w:trPr>
        <w:tc>
          <w:tcPr>
            <w:tcW w:w="4820" w:type="dxa"/>
            <w:gridSpan w:val="2"/>
            <w:shd w:val="clear" w:color="auto" w:fill="D6E3BC" w:themeFill="accent3" w:themeFillTint="66"/>
          </w:tcPr>
          <w:p w:rsidR="00967040" w:rsidRPr="00737830" w:rsidRDefault="00967040" w:rsidP="006E3EEB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</w:rPr>
            </w:pPr>
            <w:r w:rsidRPr="00737830">
              <w:br w:type="page"/>
            </w:r>
            <w:r w:rsidRPr="00737830">
              <w:rPr>
                <w:b/>
              </w:rPr>
              <w:t>Presenting Issue</w:t>
            </w:r>
          </w:p>
          <w:p w:rsidR="00967040" w:rsidRPr="00737830" w:rsidRDefault="00967040" w:rsidP="006E3EEB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  <w:tc>
          <w:tcPr>
            <w:tcW w:w="709" w:type="dxa"/>
            <w:gridSpan w:val="2"/>
            <w:shd w:val="clear" w:color="auto" w:fill="FFFFCC"/>
          </w:tcPr>
          <w:p w:rsidR="00967040" w:rsidRPr="009A3032" w:rsidRDefault="00967040" w:rsidP="00967040">
            <w:pPr>
              <w:tabs>
                <w:tab w:val="clear" w:pos="154"/>
                <w:tab w:val="left" w:pos="3969"/>
                <w:tab w:val="left" w:pos="6804"/>
              </w:tabs>
              <w:jc w:val="center"/>
              <w:rPr>
                <w:b/>
                <w:sz w:val="18"/>
              </w:rPr>
            </w:pPr>
            <w:r w:rsidRPr="009A3032">
              <w:rPr>
                <w:b/>
                <w:sz w:val="18"/>
              </w:rPr>
              <w:t>Child</w:t>
            </w:r>
          </w:p>
        </w:tc>
        <w:tc>
          <w:tcPr>
            <w:tcW w:w="709" w:type="dxa"/>
            <w:shd w:val="clear" w:color="auto" w:fill="FFFFCC"/>
          </w:tcPr>
          <w:p w:rsidR="00967040" w:rsidRPr="009A3032" w:rsidRDefault="00967040" w:rsidP="00967040">
            <w:pPr>
              <w:tabs>
                <w:tab w:val="clear" w:pos="154"/>
                <w:tab w:val="left" w:pos="3969"/>
                <w:tab w:val="left" w:pos="6804"/>
              </w:tabs>
              <w:jc w:val="center"/>
              <w:rPr>
                <w:b/>
                <w:sz w:val="18"/>
              </w:rPr>
            </w:pPr>
            <w:r w:rsidRPr="009A3032">
              <w:rPr>
                <w:b/>
                <w:sz w:val="18"/>
              </w:rPr>
              <w:t>Adult</w:t>
            </w:r>
          </w:p>
        </w:tc>
        <w:tc>
          <w:tcPr>
            <w:tcW w:w="4252" w:type="dxa"/>
            <w:gridSpan w:val="2"/>
            <w:shd w:val="clear" w:color="auto" w:fill="FFFFCC"/>
          </w:tcPr>
          <w:p w:rsidR="00967040" w:rsidRPr="00737830" w:rsidRDefault="00967040" w:rsidP="00E026B3">
            <w:pPr>
              <w:tabs>
                <w:tab w:val="clear" w:pos="154"/>
                <w:tab w:val="left" w:pos="3969"/>
                <w:tab w:val="left" w:pos="6804"/>
              </w:tabs>
            </w:pPr>
            <w:r w:rsidRPr="00737830">
              <w:rPr>
                <w:b/>
              </w:rPr>
              <w:t xml:space="preserve">How does the issue impact on the child, young person or family? </w:t>
            </w:r>
            <w:r w:rsidRPr="00737830">
              <w:t xml:space="preserve"> </w:t>
            </w:r>
          </w:p>
        </w:tc>
      </w:tr>
      <w:tr w:rsidR="00967040" w:rsidRPr="008E1786" w:rsidTr="001A1FF2">
        <w:trPr>
          <w:cantSplit/>
        </w:trPr>
        <w:tc>
          <w:tcPr>
            <w:tcW w:w="4820" w:type="dxa"/>
            <w:gridSpan w:val="2"/>
          </w:tcPr>
          <w:p w:rsidR="009B6BD2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  <w:r w:rsidRPr="00737830">
              <w:t>Acrimonious relationship between parents/carers</w:t>
            </w:r>
            <w:r w:rsidR="009B6BD2">
              <w:t xml:space="preserve"> </w:t>
            </w:r>
          </w:p>
          <w:p w:rsidR="00967040" w:rsidRPr="00737830" w:rsidRDefault="009B6BD2" w:rsidP="00B01273">
            <w:pPr>
              <w:tabs>
                <w:tab w:val="clear" w:pos="154"/>
                <w:tab w:val="left" w:pos="3969"/>
                <w:tab w:val="left" w:pos="6804"/>
              </w:tabs>
            </w:pPr>
            <w:r>
              <w:t xml:space="preserve">           or other members of the household / family </w:t>
            </w:r>
          </w:p>
        </w:tc>
        <w:sdt>
          <w:sdtPr>
            <w:id w:val="84520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967040" w:rsidRPr="00737830" w:rsidRDefault="009E5516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6629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967040" w:rsidRPr="00737830" w:rsidRDefault="00F71750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967040" w:rsidRPr="00737830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967040" w:rsidRPr="008E1786" w:rsidTr="001A1FF2">
        <w:trPr>
          <w:cantSplit/>
        </w:trPr>
        <w:tc>
          <w:tcPr>
            <w:tcW w:w="4820" w:type="dxa"/>
            <w:gridSpan w:val="2"/>
          </w:tcPr>
          <w:p w:rsidR="00967040" w:rsidRPr="005B078F" w:rsidRDefault="00572442" w:rsidP="009A3032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Adult on benefits </w:t>
            </w:r>
            <w:r w:rsidR="00967040" w:rsidRPr="005B078F">
              <w:t xml:space="preserve">/ Low Income </w:t>
            </w:r>
          </w:p>
        </w:tc>
        <w:sdt>
          <w:sdtPr>
            <w:id w:val="9889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967040" w:rsidRPr="00737830" w:rsidRDefault="009A3032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7366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967040" w:rsidRPr="00737830" w:rsidRDefault="00F71750" w:rsidP="00C45079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967040" w:rsidRPr="00737830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967040" w:rsidRPr="008E1786" w:rsidTr="001A1FF2">
        <w:trPr>
          <w:cantSplit/>
        </w:trPr>
        <w:tc>
          <w:tcPr>
            <w:tcW w:w="4820" w:type="dxa"/>
            <w:gridSpan w:val="2"/>
          </w:tcPr>
          <w:p w:rsidR="00C00D23" w:rsidRDefault="00967040" w:rsidP="00ED31EC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Alcohol misuse     </w:t>
            </w:r>
          </w:p>
          <w:p w:rsidR="00967040" w:rsidRPr="005B078F" w:rsidRDefault="00C00D23" w:rsidP="00C00D23">
            <w:pPr>
              <w:tabs>
                <w:tab w:val="clear" w:pos="154"/>
                <w:tab w:val="left" w:pos="3969"/>
                <w:tab w:val="left" w:pos="6804"/>
              </w:tabs>
              <w:rPr>
                <w:u w:val="single"/>
              </w:rPr>
            </w:pPr>
            <w:r>
              <w:t xml:space="preserve">           </w:t>
            </w:r>
            <w:r>
              <w:rPr>
                <w:i/>
                <w:sz w:val="18"/>
              </w:rPr>
              <w:t xml:space="preserve">Please attach </w:t>
            </w:r>
            <w:r w:rsidR="00967040" w:rsidRPr="005B078F">
              <w:t xml:space="preserve"> </w:t>
            </w:r>
            <w:r w:rsidRPr="00C00D23">
              <w:rPr>
                <w:u w:val="single"/>
              </w:rPr>
              <w:t>Audit C</w:t>
            </w:r>
            <w:r>
              <w:t xml:space="preserve"> or </w:t>
            </w:r>
            <w:r w:rsidR="00967040" w:rsidRPr="005B078F">
              <w:t xml:space="preserve"> </w:t>
            </w:r>
            <w:hyperlink r:id="rId9" w:history="1">
              <w:r w:rsidR="00967040" w:rsidRPr="005B078F">
                <w:rPr>
                  <w:rStyle w:val="Hyperlink"/>
                  <w:color w:val="auto"/>
                </w:rPr>
                <w:t>Drink Think Tool</w:t>
              </w:r>
            </w:hyperlink>
          </w:p>
        </w:tc>
        <w:sdt>
          <w:sdtPr>
            <w:id w:val="-1356260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967040" w:rsidRPr="00737830" w:rsidRDefault="00967040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423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967040" w:rsidRPr="00737830" w:rsidRDefault="009E5516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967040" w:rsidRPr="00737830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967040" w:rsidRPr="008E1786" w:rsidTr="001A1FF2">
        <w:trPr>
          <w:cantSplit/>
        </w:trPr>
        <w:tc>
          <w:tcPr>
            <w:tcW w:w="4820" w:type="dxa"/>
            <w:gridSpan w:val="2"/>
          </w:tcPr>
          <w:p w:rsidR="00967040" w:rsidRPr="005B078F" w:rsidRDefault="00967040" w:rsidP="00CC1349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Anti-social behaviour </w:t>
            </w:r>
            <w:r w:rsidR="00CC1349" w:rsidRPr="005B078F">
              <w:t xml:space="preserve"> (Involved in</w:t>
            </w:r>
            <w:r w:rsidRPr="005B078F">
              <w:t>)</w:t>
            </w:r>
          </w:p>
        </w:tc>
        <w:sdt>
          <w:sdtPr>
            <w:id w:val="-875615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967040" w:rsidRPr="00737830" w:rsidRDefault="00967040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9542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967040" w:rsidRPr="00737830" w:rsidRDefault="00967040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967040" w:rsidRPr="00737830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967040" w:rsidRPr="008E1786" w:rsidTr="001A1FF2">
        <w:trPr>
          <w:cantSplit/>
        </w:trPr>
        <w:tc>
          <w:tcPr>
            <w:tcW w:w="4820" w:type="dxa"/>
            <w:gridSpan w:val="2"/>
          </w:tcPr>
          <w:p w:rsidR="00967040" w:rsidRPr="005B078F" w:rsidRDefault="00CC1349" w:rsidP="00CC1349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                                   </w:t>
            </w:r>
            <w:r w:rsidR="00967040" w:rsidRPr="005B078F">
              <w:t xml:space="preserve"> (victim</w:t>
            </w:r>
            <w:r w:rsidRPr="005B078F">
              <w:t xml:space="preserve"> of</w:t>
            </w:r>
            <w:r w:rsidR="00967040" w:rsidRPr="005B078F">
              <w:t>)</w:t>
            </w:r>
          </w:p>
        </w:tc>
        <w:sdt>
          <w:sdtPr>
            <w:id w:val="-1760366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967040" w:rsidRPr="00737830" w:rsidRDefault="00967040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83058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967040" w:rsidRPr="00737830" w:rsidRDefault="009E5516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967040" w:rsidRPr="00737830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1D081D" w:rsidRPr="008E1786" w:rsidTr="001A1FF2">
        <w:trPr>
          <w:cantSplit/>
        </w:trPr>
        <w:tc>
          <w:tcPr>
            <w:tcW w:w="4820" w:type="dxa"/>
            <w:gridSpan w:val="2"/>
          </w:tcPr>
          <w:p w:rsidR="001D081D" w:rsidRPr="005B078F" w:rsidRDefault="00572442" w:rsidP="00B01273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                                   </w:t>
            </w:r>
            <w:r w:rsidR="001D081D" w:rsidRPr="005B078F">
              <w:t xml:space="preserve"> (within education setting)</w:t>
            </w:r>
          </w:p>
        </w:tc>
        <w:tc>
          <w:tcPr>
            <w:tcW w:w="709" w:type="dxa"/>
            <w:gridSpan w:val="2"/>
          </w:tcPr>
          <w:p w:rsidR="001D081D" w:rsidRDefault="001D081D" w:rsidP="00967040">
            <w:pPr>
              <w:tabs>
                <w:tab w:val="clear" w:pos="154"/>
                <w:tab w:val="left" w:pos="3969"/>
                <w:tab w:val="left" w:pos="6804"/>
              </w:tabs>
              <w:spacing w:before="120"/>
              <w:jc w:val="center"/>
            </w:pPr>
          </w:p>
        </w:tc>
        <w:tc>
          <w:tcPr>
            <w:tcW w:w="709" w:type="dxa"/>
          </w:tcPr>
          <w:p w:rsidR="001D081D" w:rsidRDefault="001D081D" w:rsidP="001A7383">
            <w:pPr>
              <w:tabs>
                <w:tab w:val="clear" w:pos="154"/>
                <w:tab w:val="left" w:pos="3969"/>
                <w:tab w:val="left" w:pos="6804"/>
              </w:tabs>
              <w:spacing w:before="120"/>
              <w:jc w:val="center"/>
            </w:pPr>
          </w:p>
        </w:tc>
        <w:tc>
          <w:tcPr>
            <w:tcW w:w="4252" w:type="dxa"/>
            <w:gridSpan w:val="2"/>
          </w:tcPr>
          <w:p w:rsidR="001D081D" w:rsidRPr="00737830" w:rsidRDefault="001D081D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967040" w:rsidRPr="008E1786" w:rsidTr="001A1FF2">
        <w:trPr>
          <w:cantSplit/>
        </w:trPr>
        <w:tc>
          <w:tcPr>
            <w:tcW w:w="4820" w:type="dxa"/>
            <w:gridSpan w:val="2"/>
          </w:tcPr>
          <w:p w:rsidR="00967040" w:rsidRPr="005B078F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>Bereavement</w:t>
            </w:r>
          </w:p>
        </w:tc>
        <w:sdt>
          <w:sdtPr>
            <w:id w:val="-2118672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967040" w:rsidRPr="00737830" w:rsidRDefault="00967040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0226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967040" w:rsidRPr="00737830" w:rsidRDefault="00C814BD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967040" w:rsidRPr="00737830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967040" w:rsidRPr="008E1786" w:rsidTr="001A1FF2">
        <w:trPr>
          <w:cantSplit/>
        </w:trPr>
        <w:tc>
          <w:tcPr>
            <w:tcW w:w="4820" w:type="dxa"/>
            <w:gridSpan w:val="2"/>
          </w:tcPr>
          <w:p w:rsidR="001A1FF2" w:rsidRDefault="00737830" w:rsidP="001A1FF2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CSE - </w:t>
            </w:r>
            <w:r w:rsidR="00967040" w:rsidRPr="005B078F">
              <w:t>Chil</w:t>
            </w:r>
            <w:r w:rsidR="003C6D29" w:rsidRPr="005B078F">
              <w:t>d Sexual Exploitation (</w:t>
            </w:r>
            <w:r w:rsidR="00C00D23">
              <w:t xml:space="preserve">or </w:t>
            </w:r>
            <w:r w:rsidR="001A1FF2">
              <w:t>risk of)</w:t>
            </w:r>
            <w:r w:rsidR="00E026B3" w:rsidRPr="005B078F">
              <w:t xml:space="preserve"> </w:t>
            </w:r>
            <w:r w:rsidR="001A1FF2" w:rsidRPr="001A1FF2">
              <w:rPr>
                <w:sz w:val="18"/>
              </w:rPr>
              <w:t xml:space="preserve">– attach </w:t>
            </w:r>
            <w:r w:rsidR="00C00D23" w:rsidRPr="001A1FF2">
              <w:rPr>
                <w:sz w:val="18"/>
              </w:rPr>
              <w:t xml:space="preserve">      </w:t>
            </w:r>
            <w:r w:rsidR="001A1FF2" w:rsidRPr="001A1FF2">
              <w:rPr>
                <w:sz w:val="18"/>
              </w:rPr>
              <w:t xml:space="preserve"> </w:t>
            </w:r>
          </w:p>
          <w:p w:rsidR="00967040" w:rsidRPr="005B078F" w:rsidRDefault="001A1FF2" w:rsidP="001A1FF2">
            <w:pPr>
              <w:tabs>
                <w:tab w:val="clear" w:pos="154"/>
                <w:tab w:val="left" w:pos="3969"/>
                <w:tab w:val="left" w:pos="6804"/>
              </w:tabs>
            </w:pPr>
            <w:r>
              <w:rPr>
                <w:i/>
                <w:sz w:val="18"/>
              </w:rPr>
              <w:t xml:space="preserve">           </w:t>
            </w:r>
            <w:r w:rsidR="00967040" w:rsidRPr="001A1FF2">
              <w:rPr>
                <w:i/>
                <w:sz w:val="18"/>
              </w:rPr>
              <w:t xml:space="preserve"> </w:t>
            </w:r>
            <w:hyperlink r:id="rId10" w:history="1">
              <w:r w:rsidR="00967040" w:rsidRPr="001A1FF2">
                <w:rPr>
                  <w:rStyle w:val="Hyperlink"/>
                  <w:i/>
                  <w:color w:val="auto"/>
                  <w:sz w:val="18"/>
                </w:rPr>
                <w:t>SERA</w:t>
              </w:r>
            </w:hyperlink>
            <w:r w:rsidRPr="001A1FF2">
              <w:rPr>
                <w:rStyle w:val="Hyperlink"/>
                <w:i/>
                <w:color w:val="auto"/>
                <w:sz w:val="18"/>
              </w:rPr>
              <w:t>F</w:t>
            </w:r>
            <w:r w:rsidR="00967040" w:rsidRPr="001A1FF2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(</w:t>
            </w:r>
            <w:r w:rsidR="00967040" w:rsidRPr="001A1FF2">
              <w:rPr>
                <w:i/>
                <w:sz w:val="18"/>
              </w:rPr>
              <w:t>sexual</w:t>
            </w:r>
            <w:r w:rsidR="003C6D29" w:rsidRPr="001A1FF2">
              <w:rPr>
                <w:i/>
                <w:sz w:val="18"/>
              </w:rPr>
              <w:t xml:space="preserve"> </w:t>
            </w:r>
            <w:r w:rsidR="00967040" w:rsidRPr="001A1FF2">
              <w:rPr>
                <w:i/>
                <w:sz w:val="18"/>
              </w:rPr>
              <w:t>ex</w:t>
            </w:r>
            <w:r>
              <w:rPr>
                <w:i/>
                <w:sz w:val="18"/>
              </w:rPr>
              <w:t>ploitation risk assessment form)</w:t>
            </w:r>
          </w:p>
        </w:tc>
        <w:sdt>
          <w:sdtPr>
            <w:id w:val="-385257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967040" w:rsidRPr="00737830" w:rsidRDefault="00967040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4944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967040" w:rsidRPr="00737830" w:rsidRDefault="00967040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967040" w:rsidRPr="00737830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967040" w:rsidRPr="008E1786" w:rsidTr="001A1FF2">
        <w:trPr>
          <w:cantSplit/>
        </w:trPr>
        <w:tc>
          <w:tcPr>
            <w:tcW w:w="4820" w:type="dxa"/>
            <w:gridSpan w:val="2"/>
          </w:tcPr>
          <w:p w:rsidR="00967040" w:rsidRPr="005B078F" w:rsidRDefault="00967040" w:rsidP="00737830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Criminal behaviour / risk of offending </w:t>
            </w:r>
          </w:p>
        </w:tc>
        <w:sdt>
          <w:sdtPr>
            <w:id w:val="1939792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967040" w:rsidRPr="00737830" w:rsidRDefault="00967040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2484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967040" w:rsidRPr="00737830" w:rsidRDefault="009E5516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967040" w:rsidRPr="00737830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967040" w:rsidRPr="008E1786" w:rsidTr="001A1FF2">
        <w:trPr>
          <w:cantSplit/>
        </w:trPr>
        <w:tc>
          <w:tcPr>
            <w:tcW w:w="4820" w:type="dxa"/>
            <w:gridSpan w:val="2"/>
          </w:tcPr>
          <w:p w:rsidR="00967040" w:rsidRPr="005B078F" w:rsidRDefault="00967040" w:rsidP="000778C1">
            <w:pPr>
              <w:tabs>
                <w:tab w:val="clear" w:pos="154"/>
                <w:tab w:val="left" w:pos="3969"/>
                <w:tab w:val="left" w:pos="6804"/>
              </w:tabs>
              <w:rPr>
                <w:i/>
              </w:rPr>
            </w:pPr>
            <w:r w:rsidRPr="005B078F">
              <w:t xml:space="preserve">Debt </w:t>
            </w:r>
            <w:r w:rsidR="000778C1" w:rsidRPr="005B078F">
              <w:t xml:space="preserve"> - </w:t>
            </w:r>
            <w:r w:rsidRPr="005B078F">
              <w:rPr>
                <w:i/>
              </w:rPr>
              <w:t>including rent arrears / lack of income</w:t>
            </w:r>
          </w:p>
        </w:tc>
        <w:sdt>
          <w:sdtPr>
            <w:id w:val="1642307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967040" w:rsidRPr="00737830" w:rsidRDefault="00967040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76793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967040" w:rsidRPr="00737830" w:rsidRDefault="00967040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967040" w:rsidRPr="00737830" w:rsidRDefault="00967040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3F400C" w:rsidRPr="008E1786" w:rsidTr="001A1FF2">
        <w:trPr>
          <w:cantSplit/>
        </w:trPr>
        <w:tc>
          <w:tcPr>
            <w:tcW w:w="4820" w:type="dxa"/>
            <w:gridSpan w:val="2"/>
          </w:tcPr>
          <w:p w:rsidR="003F400C" w:rsidRPr="005B078F" w:rsidRDefault="003F400C" w:rsidP="0074118C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>Disengagement or resistant to working with mainstream /</w:t>
            </w:r>
            <w:r w:rsidR="00572442" w:rsidRPr="005B078F">
              <w:rPr>
                <w:strike/>
              </w:rPr>
              <w:t xml:space="preserve"> </w:t>
            </w:r>
            <w:r w:rsidRPr="005B078F">
              <w:t>universal services</w:t>
            </w:r>
          </w:p>
        </w:tc>
        <w:sdt>
          <w:sdtPr>
            <w:id w:val="91979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3F400C" w:rsidRPr="00737830" w:rsidRDefault="003F400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63869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3F400C" w:rsidRPr="00737830" w:rsidRDefault="00F71750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3F400C" w:rsidRPr="00737830" w:rsidRDefault="003F400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3F400C" w:rsidRPr="008E1786" w:rsidTr="001A1FF2">
        <w:trPr>
          <w:cantSplit/>
        </w:trPr>
        <w:tc>
          <w:tcPr>
            <w:tcW w:w="4820" w:type="dxa"/>
            <w:gridSpan w:val="2"/>
          </w:tcPr>
          <w:p w:rsidR="003F400C" w:rsidRPr="005B078F" w:rsidRDefault="003F400C" w:rsidP="00AC1383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Domestic abuse (perpetrator) </w:t>
            </w:r>
          </w:p>
          <w:p w:rsidR="003F400C" w:rsidRPr="005B078F" w:rsidRDefault="003F400C" w:rsidP="00AC1383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           </w:t>
            </w:r>
            <w:r w:rsidRPr="005B078F">
              <w:rPr>
                <w:sz w:val="18"/>
              </w:rPr>
              <w:t>and honour based and forced marriage</w:t>
            </w:r>
          </w:p>
        </w:tc>
        <w:sdt>
          <w:sdtPr>
            <w:id w:val="-401983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3F400C" w:rsidRPr="00737830" w:rsidRDefault="004C7514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390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3F400C" w:rsidRPr="00737830" w:rsidRDefault="003F400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3F400C" w:rsidRPr="00737830" w:rsidRDefault="003F400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3F400C" w:rsidRPr="008E1786" w:rsidTr="001A1FF2">
        <w:trPr>
          <w:cantSplit/>
        </w:trPr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3F400C" w:rsidRPr="005B078F" w:rsidRDefault="003F400C" w:rsidP="00B01273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Domestic abuse (victim) </w:t>
            </w:r>
          </w:p>
          <w:p w:rsidR="003F400C" w:rsidRPr="005B078F" w:rsidRDefault="003F400C" w:rsidP="00AC5B6B">
            <w:pPr>
              <w:tabs>
                <w:tab w:val="clear" w:pos="154"/>
                <w:tab w:val="left" w:pos="3969"/>
                <w:tab w:val="left" w:pos="6804"/>
              </w:tabs>
              <w:rPr>
                <w:i/>
              </w:rPr>
            </w:pPr>
            <w:r w:rsidRPr="005B078F">
              <w:rPr>
                <w:i/>
              </w:rPr>
              <w:t xml:space="preserve">          </w:t>
            </w:r>
            <w:r w:rsidRPr="005B078F">
              <w:rPr>
                <w:i/>
                <w:sz w:val="18"/>
              </w:rPr>
              <w:t xml:space="preserve">Please attach </w:t>
            </w:r>
            <w:hyperlink r:id="rId11" w:history="1">
              <w:r w:rsidRPr="005B078F">
                <w:rPr>
                  <w:rStyle w:val="Hyperlink"/>
                  <w:i/>
                  <w:color w:val="auto"/>
                  <w:sz w:val="18"/>
                </w:rPr>
                <w:t>Dash risk checklist</w:t>
              </w:r>
            </w:hyperlink>
          </w:p>
        </w:tc>
        <w:sdt>
          <w:sdtPr>
            <w:id w:val="-2128142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tcBorders>
                  <w:bottom w:val="single" w:sz="4" w:space="0" w:color="auto"/>
                </w:tcBorders>
              </w:tcPr>
              <w:p w:rsidR="003F400C" w:rsidRPr="00737830" w:rsidRDefault="003F400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8260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bottom w:val="single" w:sz="4" w:space="0" w:color="auto"/>
                </w:tcBorders>
              </w:tcPr>
              <w:p w:rsidR="003F400C" w:rsidRPr="00737830" w:rsidRDefault="009E5516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3F400C" w:rsidRPr="00737830" w:rsidRDefault="003F400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1A1FF2" w:rsidRPr="008E1786" w:rsidTr="001A1FF2">
        <w:tc>
          <w:tcPr>
            <w:tcW w:w="4820" w:type="dxa"/>
            <w:gridSpan w:val="2"/>
          </w:tcPr>
          <w:p w:rsidR="001A1FF2" w:rsidRPr="005B078F" w:rsidRDefault="001A1FF2" w:rsidP="00C5722C">
            <w:pPr>
              <w:tabs>
                <w:tab w:val="clear" w:pos="154"/>
                <w:tab w:val="left" w:pos="3969"/>
                <w:tab w:val="left" w:pos="6804"/>
              </w:tabs>
            </w:pPr>
            <w:r>
              <w:t xml:space="preserve">Education - not </w:t>
            </w:r>
            <w:r w:rsidRPr="005B078F">
              <w:t xml:space="preserve">accessing education or </w:t>
            </w:r>
          </w:p>
          <w:p w:rsidR="001A1FF2" w:rsidRDefault="001A1FF2" w:rsidP="00C5722C">
            <w:pPr>
              <w:tabs>
                <w:tab w:val="clear" w:pos="154"/>
                <w:tab w:val="left" w:pos="3969"/>
                <w:tab w:val="left" w:pos="6804"/>
              </w:tabs>
            </w:pPr>
            <w:r>
              <w:t xml:space="preserve">         Not </w:t>
            </w:r>
            <w:r w:rsidRPr="005B078F">
              <w:t xml:space="preserve">meeting expected education outcomes  </w:t>
            </w:r>
          </w:p>
          <w:p w:rsidR="001A1FF2" w:rsidRPr="005B078F" w:rsidRDefault="001A1FF2" w:rsidP="00C5722C">
            <w:pPr>
              <w:tabs>
                <w:tab w:val="clear" w:pos="154"/>
                <w:tab w:val="left" w:pos="3969"/>
                <w:tab w:val="left" w:pos="6804"/>
              </w:tabs>
            </w:pPr>
            <w:r>
              <w:t xml:space="preserve">         Risk of education breakdown </w:t>
            </w:r>
          </w:p>
        </w:tc>
        <w:sdt>
          <w:sdtPr>
            <w:id w:val="167098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1A1FF2" w:rsidRPr="00737830" w:rsidRDefault="009E5516" w:rsidP="00C5722C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88107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1A1FF2" w:rsidRPr="00737830" w:rsidRDefault="001A1FF2" w:rsidP="00C5722C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1A1FF2" w:rsidRPr="00737830" w:rsidRDefault="001A1FF2" w:rsidP="00C5722C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5C073A" w:rsidRPr="008E1786" w:rsidTr="001A1FF2">
        <w:tc>
          <w:tcPr>
            <w:tcW w:w="4820" w:type="dxa"/>
            <w:gridSpan w:val="2"/>
          </w:tcPr>
          <w:p w:rsidR="005C073A" w:rsidRPr="005B078F" w:rsidRDefault="005C073A" w:rsidP="00C5722C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>Female Genital Mutilation (FGM)</w:t>
            </w:r>
          </w:p>
        </w:tc>
        <w:sdt>
          <w:sdtPr>
            <w:id w:val="484909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5C073A" w:rsidRPr="00737830" w:rsidRDefault="005C073A" w:rsidP="00C5722C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5551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5C073A" w:rsidRPr="00737830" w:rsidRDefault="005C073A" w:rsidP="00C5722C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5C073A" w:rsidRPr="00737830" w:rsidRDefault="005C073A" w:rsidP="00C5722C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3F400C" w:rsidRPr="008E1786" w:rsidTr="001A1FF2">
        <w:trPr>
          <w:cantSplit/>
        </w:trPr>
        <w:tc>
          <w:tcPr>
            <w:tcW w:w="4820" w:type="dxa"/>
            <w:gridSpan w:val="2"/>
          </w:tcPr>
          <w:p w:rsidR="003F400C" w:rsidRPr="005B078F" w:rsidRDefault="003F400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>Harmful Sexual Behaviour</w:t>
            </w:r>
          </w:p>
        </w:tc>
        <w:sdt>
          <w:sdtPr>
            <w:id w:val="-1793983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3F400C" w:rsidRPr="00737830" w:rsidRDefault="003F400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9496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3F400C" w:rsidRPr="00737830" w:rsidRDefault="003F400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3F400C" w:rsidRPr="00737830" w:rsidRDefault="003F400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3F400C" w:rsidRPr="008E1786" w:rsidTr="001A1FF2">
        <w:trPr>
          <w:cantSplit/>
        </w:trPr>
        <w:tc>
          <w:tcPr>
            <w:tcW w:w="4820" w:type="dxa"/>
            <w:gridSpan w:val="2"/>
          </w:tcPr>
          <w:p w:rsidR="003F400C" w:rsidRPr="005B078F" w:rsidRDefault="003F400C" w:rsidP="002A559B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Home conditions </w:t>
            </w:r>
          </w:p>
        </w:tc>
        <w:sdt>
          <w:sdtPr>
            <w:id w:val="1961763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3F400C" w:rsidRPr="00737830" w:rsidRDefault="003F400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48843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3F400C" w:rsidRPr="00737830" w:rsidRDefault="003F400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3F400C" w:rsidRPr="00737830" w:rsidRDefault="003F400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3F400C" w:rsidRPr="008E1786" w:rsidTr="001A1FF2">
        <w:trPr>
          <w:cantSplit/>
        </w:trPr>
        <w:tc>
          <w:tcPr>
            <w:tcW w:w="4820" w:type="dxa"/>
            <w:gridSpan w:val="2"/>
          </w:tcPr>
          <w:p w:rsidR="003F400C" w:rsidRPr="005B078F" w:rsidRDefault="003F400C" w:rsidP="000778C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Homelessness / risk of eviction / </w:t>
            </w:r>
          </w:p>
          <w:p w:rsidR="003F400C" w:rsidRPr="005B078F" w:rsidRDefault="003F400C" w:rsidP="000778C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    Frequent moves / Temporary accommodation </w:t>
            </w:r>
          </w:p>
        </w:tc>
        <w:sdt>
          <w:sdtPr>
            <w:id w:val="-592092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3F400C" w:rsidRPr="00737830" w:rsidRDefault="003F400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16128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3F400C" w:rsidRPr="00737830" w:rsidRDefault="00F71750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3F400C" w:rsidRPr="00737830" w:rsidRDefault="003F400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3F400C" w:rsidRPr="008E1786" w:rsidTr="001A1FF2">
        <w:trPr>
          <w:cantSplit/>
        </w:trPr>
        <w:tc>
          <w:tcPr>
            <w:tcW w:w="4820" w:type="dxa"/>
            <w:gridSpan w:val="2"/>
          </w:tcPr>
          <w:p w:rsidR="003F400C" w:rsidRPr="005B078F" w:rsidRDefault="003F400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>Hospital admission</w:t>
            </w:r>
          </w:p>
        </w:tc>
        <w:sdt>
          <w:sdtPr>
            <w:id w:val="1859002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3F400C" w:rsidRPr="00737830" w:rsidRDefault="003F400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66960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3F400C" w:rsidRPr="00737830" w:rsidRDefault="003F400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3F400C" w:rsidRPr="00737830" w:rsidRDefault="003F400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3F400C" w:rsidRPr="008E1786" w:rsidTr="001A1FF2">
        <w:trPr>
          <w:cantSplit/>
        </w:trPr>
        <w:tc>
          <w:tcPr>
            <w:tcW w:w="4820" w:type="dxa"/>
            <w:gridSpan w:val="2"/>
          </w:tcPr>
          <w:p w:rsidR="00CC1349" w:rsidRPr="005B078F" w:rsidRDefault="003F400C" w:rsidP="00CC1349">
            <w:pPr>
              <w:tabs>
                <w:tab w:val="clear" w:pos="154"/>
                <w:tab w:val="left" w:pos="3969"/>
                <w:tab w:val="left" w:pos="6804"/>
              </w:tabs>
              <w:rPr>
                <w:sz w:val="18"/>
              </w:rPr>
            </w:pPr>
            <w:r w:rsidRPr="005B078F">
              <w:t xml:space="preserve">Learning needs </w:t>
            </w:r>
            <w:r w:rsidR="00CC1349" w:rsidRPr="005B078F">
              <w:t xml:space="preserve">– </w:t>
            </w:r>
            <w:r w:rsidRPr="005B078F">
              <w:rPr>
                <w:sz w:val="18"/>
              </w:rPr>
              <w:t>including</w:t>
            </w:r>
            <w:r w:rsidR="00CC1349" w:rsidRPr="005B078F">
              <w:rPr>
                <w:sz w:val="18"/>
              </w:rPr>
              <w:t xml:space="preserve"> </w:t>
            </w:r>
          </w:p>
          <w:p w:rsidR="00CC1349" w:rsidRPr="005B078F" w:rsidRDefault="00CC1349" w:rsidP="00CC1349">
            <w:pPr>
              <w:tabs>
                <w:tab w:val="clear" w:pos="154"/>
                <w:tab w:val="left" w:pos="3969"/>
                <w:tab w:val="left" w:pos="6804"/>
              </w:tabs>
              <w:rPr>
                <w:sz w:val="18"/>
                <w:szCs w:val="18"/>
              </w:rPr>
            </w:pPr>
            <w:r w:rsidRPr="005B078F">
              <w:rPr>
                <w:sz w:val="18"/>
              </w:rPr>
              <w:t xml:space="preserve">     </w:t>
            </w:r>
            <w:sdt>
              <w:sdtPr>
                <w:id w:val="-1444063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514"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C7514" w:rsidRPr="005B078F">
              <w:rPr>
                <w:b/>
                <w:szCs w:val="18"/>
                <w:lang w:val="en"/>
              </w:rPr>
              <w:t xml:space="preserve">  </w:t>
            </w:r>
            <w:r w:rsidR="004C7514" w:rsidRPr="005B078F">
              <w:rPr>
                <w:sz w:val="18"/>
              </w:rPr>
              <w:t>Le</w:t>
            </w:r>
            <w:r w:rsidR="003F400C" w:rsidRPr="005B078F">
              <w:rPr>
                <w:sz w:val="18"/>
              </w:rPr>
              <w:t>arning disabilities</w:t>
            </w:r>
            <w:r w:rsidRPr="005B078F">
              <w:rPr>
                <w:sz w:val="18"/>
              </w:rPr>
              <w:t>/</w:t>
            </w:r>
            <w:r w:rsidR="003F400C" w:rsidRPr="005B078F">
              <w:rPr>
                <w:sz w:val="18"/>
              </w:rPr>
              <w:t xml:space="preserve">difficulties </w:t>
            </w:r>
            <w:r w:rsidRPr="005B078F">
              <w:rPr>
                <w:sz w:val="18"/>
                <w:szCs w:val="18"/>
              </w:rPr>
              <w:t xml:space="preserve">(EHC/SEN); </w:t>
            </w:r>
          </w:p>
          <w:p w:rsidR="003F400C" w:rsidRPr="005B078F" w:rsidRDefault="00CC1349" w:rsidP="00C00D23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rPr>
                <w:sz w:val="18"/>
                <w:szCs w:val="18"/>
              </w:rPr>
              <w:t xml:space="preserve">     </w:t>
            </w:r>
            <w:sdt>
              <w:sdtPr>
                <w:id w:val="-72349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514"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C7514" w:rsidRPr="005B078F">
              <w:rPr>
                <w:b/>
                <w:szCs w:val="18"/>
                <w:lang w:val="en"/>
              </w:rPr>
              <w:t xml:space="preserve">  </w:t>
            </w:r>
            <w:r w:rsidRPr="005B078F">
              <w:rPr>
                <w:sz w:val="18"/>
                <w:szCs w:val="18"/>
              </w:rPr>
              <w:t>Below</w:t>
            </w:r>
            <w:r w:rsidR="00C00D23">
              <w:rPr>
                <w:sz w:val="18"/>
                <w:szCs w:val="18"/>
              </w:rPr>
              <w:t xml:space="preserve"> ’Age Related Expectations (ARE) ’ </w:t>
            </w:r>
            <w:r w:rsidRPr="005B078F">
              <w:rPr>
                <w:sz w:val="18"/>
                <w:szCs w:val="18"/>
              </w:rPr>
              <w:t xml:space="preserve"> </w:t>
            </w:r>
          </w:p>
        </w:tc>
        <w:sdt>
          <w:sdtPr>
            <w:id w:val="20521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3F400C" w:rsidRPr="00737830" w:rsidRDefault="003F400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644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3F400C" w:rsidRPr="00737830" w:rsidRDefault="00CC1349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3F400C" w:rsidRPr="00737830" w:rsidRDefault="003F400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8D7173" w:rsidRPr="008E1786" w:rsidTr="001A1FF2">
        <w:trPr>
          <w:cantSplit/>
        </w:trPr>
        <w:tc>
          <w:tcPr>
            <w:tcW w:w="4820" w:type="dxa"/>
            <w:gridSpan w:val="2"/>
          </w:tcPr>
          <w:p w:rsidR="008D7173" w:rsidRPr="005B078F" w:rsidRDefault="008D7173" w:rsidP="00CC1349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   Developmental Delay (child) </w:t>
            </w:r>
          </w:p>
          <w:p w:rsidR="008D7173" w:rsidRPr="005B078F" w:rsidRDefault="008D7173" w:rsidP="004C7514">
            <w:pPr>
              <w:tabs>
                <w:tab w:val="clear" w:pos="154"/>
                <w:tab w:val="left" w:pos="3969"/>
                <w:tab w:val="left" w:pos="6804"/>
              </w:tabs>
              <w:rPr>
                <w:sz w:val="18"/>
              </w:rPr>
            </w:pPr>
            <w:r w:rsidRPr="005B078F">
              <w:rPr>
                <w:sz w:val="18"/>
                <w:szCs w:val="18"/>
              </w:rPr>
              <w:t xml:space="preserve">     </w:t>
            </w:r>
            <w:sdt>
              <w:sdtPr>
                <w:id w:val="23405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B078F">
              <w:rPr>
                <w:sz w:val="18"/>
              </w:rPr>
              <w:t xml:space="preserve">Speech, Language &amp; Comm. </w:t>
            </w:r>
            <w:sdt>
              <w:sdtPr>
                <w:id w:val="418068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B078F">
              <w:rPr>
                <w:sz w:val="18"/>
              </w:rPr>
              <w:t>Social–Emotional</w:t>
            </w:r>
          </w:p>
          <w:p w:rsidR="008D7173" w:rsidRPr="005B078F" w:rsidRDefault="008D7173" w:rsidP="008D7173">
            <w:pPr>
              <w:tabs>
                <w:tab w:val="clear" w:pos="154"/>
                <w:tab w:val="left" w:pos="3969"/>
                <w:tab w:val="left" w:pos="6804"/>
              </w:tabs>
              <w:rPr>
                <w:sz w:val="18"/>
                <w:szCs w:val="18"/>
              </w:rPr>
            </w:pPr>
            <w:r w:rsidRPr="005B078F">
              <w:rPr>
                <w:sz w:val="18"/>
              </w:rPr>
              <w:t xml:space="preserve">     </w:t>
            </w:r>
            <w:sdt>
              <w:sdtPr>
                <w:id w:val="-1645038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B078F">
              <w:rPr>
                <w:sz w:val="18"/>
                <w:szCs w:val="18"/>
              </w:rPr>
              <w:t xml:space="preserve">Cognition &amp; Learning </w:t>
            </w:r>
            <w:r w:rsidRPr="005B078F">
              <w:t xml:space="preserve">        </w:t>
            </w:r>
            <w:r w:rsidRPr="005B078F">
              <w:rPr>
                <w:sz w:val="18"/>
              </w:rPr>
              <w:t xml:space="preserve">    </w:t>
            </w:r>
            <w:sdt>
              <w:sdtPr>
                <w:id w:val="-701787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B078F">
              <w:t xml:space="preserve"> </w:t>
            </w:r>
            <w:r w:rsidRPr="005B078F">
              <w:rPr>
                <w:sz w:val="18"/>
                <w:szCs w:val="18"/>
              </w:rPr>
              <w:t>Sensory/Physical</w:t>
            </w:r>
          </w:p>
        </w:tc>
        <w:sdt>
          <w:sdtPr>
            <w:id w:val="-1225603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8D7173" w:rsidRPr="00737830" w:rsidRDefault="009E5516" w:rsidP="001B2FDB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09" w:type="dxa"/>
          </w:tcPr>
          <w:p w:rsidR="008D7173" w:rsidRPr="004C7514" w:rsidRDefault="008D7173" w:rsidP="004C7514">
            <w:pPr>
              <w:tabs>
                <w:tab w:val="clear" w:pos="154"/>
                <w:tab w:val="left" w:pos="3969"/>
                <w:tab w:val="left" w:pos="6804"/>
              </w:tabs>
              <w:rPr>
                <w:sz w:val="18"/>
              </w:rPr>
            </w:pPr>
          </w:p>
        </w:tc>
        <w:tc>
          <w:tcPr>
            <w:tcW w:w="4252" w:type="dxa"/>
            <w:gridSpan w:val="2"/>
          </w:tcPr>
          <w:p w:rsidR="008D7173" w:rsidRPr="004C7514" w:rsidRDefault="008D7173" w:rsidP="004C7514">
            <w:pPr>
              <w:tabs>
                <w:tab w:val="clear" w:pos="154"/>
                <w:tab w:val="left" w:pos="3969"/>
                <w:tab w:val="left" w:pos="6804"/>
              </w:tabs>
              <w:rPr>
                <w:sz w:val="18"/>
              </w:rPr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5B078F" w:rsidRDefault="00AE2F5C" w:rsidP="00CC1349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>Lone parent</w:t>
            </w:r>
          </w:p>
        </w:tc>
        <w:sdt>
          <w:sdtPr>
            <w:id w:val="-111133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4C7514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61614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F71750" w:rsidP="004C7514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572442" w:rsidRPr="005B078F" w:rsidRDefault="00572442" w:rsidP="00967040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Mental health </w:t>
            </w:r>
            <w:r w:rsidR="00AE2F5C" w:rsidRPr="005B078F">
              <w:t xml:space="preserve"> / emotional well-being</w:t>
            </w:r>
            <w:r w:rsidRPr="005B078F">
              <w:t xml:space="preserve"> </w:t>
            </w:r>
          </w:p>
          <w:p w:rsidR="00AE2F5C" w:rsidRPr="005B078F" w:rsidRDefault="00572442" w:rsidP="00FF39C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     Adult             </w:t>
            </w:r>
            <w:r w:rsidR="00AE2F5C" w:rsidRPr="005B078F">
              <w:t xml:space="preserve">Long term / Complex </w:t>
            </w:r>
          </w:p>
        </w:tc>
        <w:sdt>
          <w:sdtPr>
            <w:id w:val="-1677715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20372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9E5516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5B078F" w:rsidRDefault="00572442" w:rsidP="00FF39C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     Adult             </w:t>
            </w:r>
            <w:r w:rsidR="00AE2F5C" w:rsidRPr="005B078F">
              <w:t xml:space="preserve">Short term / low mood or anxiety </w:t>
            </w:r>
          </w:p>
        </w:tc>
        <w:sdt>
          <w:sdtPr>
            <w:id w:val="-536050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396A6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95068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C814BD" w:rsidP="00396A6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572442" w:rsidRPr="008E1786" w:rsidTr="001A1FF2">
        <w:trPr>
          <w:cantSplit/>
        </w:trPr>
        <w:tc>
          <w:tcPr>
            <w:tcW w:w="4820" w:type="dxa"/>
            <w:gridSpan w:val="2"/>
          </w:tcPr>
          <w:p w:rsidR="00572442" w:rsidRDefault="00572442" w:rsidP="00572442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     Child             Difficulty regulating emotions </w:t>
            </w:r>
          </w:p>
          <w:p w:rsidR="00FF39C1" w:rsidRPr="005B078F" w:rsidRDefault="00FF39C1" w:rsidP="00FF39C1">
            <w:pPr>
              <w:tabs>
                <w:tab w:val="clear" w:pos="154"/>
                <w:tab w:val="left" w:pos="3969"/>
                <w:tab w:val="left" w:pos="6804"/>
              </w:tabs>
              <w:ind w:left="1440"/>
            </w:pPr>
            <w:r>
              <w:t xml:space="preserve">Concerns re attachment </w:t>
            </w:r>
          </w:p>
        </w:tc>
        <w:tc>
          <w:tcPr>
            <w:tcW w:w="709" w:type="dxa"/>
            <w:gridSpan w:val="2"/>
          </w:tcPr>
          <w:p w:rsidR="00572442" w:rsidRDefault="00572442" w:rsidP="00967040">
            <w:pPr>
              <w:tabs>
                <w:tab w:val="clear" w:pos="154"/>
                <w:tab w:val="left" w:pos="3969"/>
                <w:tab w:val="left" w:pos="6804"/>
              </w:tabs>
              <w:spacing w:before="120"/>
              <w:jc w:val="center"/>
            </w:pPr>
          </w:p>
        </w:tc>
        <w:tc>
          <w:tcPr>
            <w:tcW w:w="709" w:type="dxa"/>
          </w:tcPr>
          <w:p w:rsidR="00572442" w:rsidRDefault="00572442" w:rsidP="001A7383">
            <w:pPr>
              <w:tabs>
                <w:tab w:val="clear" w:pos="154"/>
                <w:tab w:val="left" w:pos="3969"/>
                <w:tab w:val="left" w:pos="6804"/>
              </w:tabs>
              <w:spacing w:before="120"/>
              <w:jc w:val="center"/>
            </w:pPr>
          </w:p>
        </w:tc>
        <w:tc>
          <w:tcPr>
            <w:tcW w:w="4252" w:type="dxa"/>
            <w:gridSpan w:val="2"/>
          </w:tcPr>
          <w:p w:rsidR="00572442" w:rsidRPr="00737830" w:rsidRDefault="00572442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  <w:r w:rsidRPr="00737830">
              <w:t>Missed appointments / immunisations</w:t>
            </w:r>
          </w:p>
        </w:tc>
        <w:sdt>
          <w:sdtPr>
            <w:id w:val="927852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025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AE2F5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Default="00AE2F5C" w:rsidP="003F400C">
            <w:pPr>
              <w:tabs>
                <w:tab w:val="clear" w:pos="154"/>
                <w:tab w:val="left" w:pos="3969"/>
                <w:tab w:val="left" w:pos="6804"/>
              </w:tabs>
              <w:rPr>
                <w:sz w:val="18"/>
              </w:rPr>
            </w:pPr>
            <w:r w:rsidRPr="00737830">
              <w:t xml:space="preserve">NEET </w:t>
            </w:r>
            <w:r w:rsidRPr="003F400C">
              <w:rPr>
                <w:sz w:val="18"/>
              </w:rPr>
              <w:t xml:space="preserve">- Not in education, employment or </w:t>
            </w:r>
            <w:r>
              <w:rPr>
                <w:sz w:val="18"/>
              </w:rPr>
              <w:t>training</w:t>
            </w:r>
          </w:p>
          <w:p w:rsidR="00AE2F5C" w:rsidRPr="00737830" w:rsidRDefault="00AE2F5C" w:rsidP="003F400C">
            <w:pPr>
              <w:tabs>
                <w:tab w:val="clear" w:pos="154"/>
                <w:tab w:val="left" w:pos="3969"/>
                <w:tab w:val="left" w:pos="6804"/>
              </w:tabs>
            </w:pPr>
            <w:r>
              <w:rPr>
                <w:sz w:val="18"/>
              </w:rPr>
              <w:t xml:space="preserve">            </w:t>
            </w:r>
            <w:r w:rsidRPr="003F400C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(Young person)</w:t>
            </w:r>
          </w:p>
        </w:tc>
        <w:sdt>
          <w:sdtPr>
            <w:id w:val="44597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0951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F71750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5B078F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>Negative peer group / gang involvement</w:t>
            </w:r>
          </w:p>
        </w:tc>
        <w:sdt>
          <w:sdtPr>
            <w:id w:val="-1743092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75080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AE2F5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5B078F" w:rsidRDefault="00AE2F5C" w:rsidP="001D081D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>Parenting  - ability to meet needs of child(</w:t>
            </w:r>
            <w:proofErr w:type="spellStart"/>
            <w:r w:rsidRPr="005B078F">
              <w:t>ren</w:t>
            </w:r>
            <w:proofErr w:type="spellEnd"/>
            <w:r w:rsidRPr="005B078F">
              <w:t xml:space="preserve">) </w:t>
            </w:r>
          </w:p>
        </w:tc>
        <w:sdt>
          <w:sdtPr>
            <w:id w:val="-566722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523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9E5516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5B078F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                 – routines &amp; boundaries</w:t>
            </w:r>
          </w:p>
        </w:tc>
        <w:sdt>
          <w:sdtPr>
            <w:id w:val="1102691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1B2FDB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5867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9E5516" w:rsidP="001B2FDB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737830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737830">
              <w:t xml:space="preserve">Physical health issues </w:t>
            </w:r>
          </w:p>
          <w:p w:rsidR="00AE2F5C" w:rsidRPr="009A3032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  <w:rPr>
                <w:i/>
              </w:rPr>
            </w:pPr>
            <w:r>
              <w:rPr>
                <w:i/>
                <w:sz w:val="18"/>
              </w:rPr>
              <w:t xml:space="preserve">          </w:t>
            </w:r>
            <w:r w:rsidRPr="009A3032">
              <w:rPr>
                <w:i/>
                <w:sz w:val="18"/>
              </w:rPr>
              <w:t>including limiting long term illness</w:t>
            </w:r>
            <w:r>
              <w:rPr>
                <w:i/>
                <w:sz w:val="18"/>
              </w:rPr>
              <w:t xml:space="preserve"> or </w:t>
            </w:r>
            <w:r w:rsidRPr="003F400C">
              <w:t>Disability</w:t>
            </w:r>
            <w:r w:rsidRPr="003F400C">
              <w:rPr>
                <w:sz w:val="18"/>
              </w:rPr>
              <w:t xml:space="preserve"> </w:t>
            </w:r>
          </w:p>
        </w:tc>
        <w:sdt>
          <w:sdtPr>
            <w:id w:val="1699272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2866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C814BD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  <w:r>
              <w:t xml:space="preserve">Details: </w:t>
            </w:r>
          </w:p>
        </w:tc>
      </w:tr>
      <w:tr w:rsidR="009B6BD2" w:rsidRPr="008E1786" w:rsidTr="001A1FF2">
        <w:tc>
          <w:tcPr>
            <w:tcW w:w="4820" w:type="dxa"/>
            <w:gridSpan w:val="2"/>
          </w:tcPr>
          <w:p w:rsidR="009B6BD2" w:rsidRPr="005B078F" w:rsidRDefault="009B6BD2" w:rsidP="00C5722C">
            <w:pPr>
              <w:tabs>
                <w:tab w:val="clear" w:pos="154"/>
                <w:tab w:val="left" w:pos="3969"/>
                <w:tab w:val="left" w:pos="6804"/>
              </w:tabs>
            </w:pPr>
            <w:r>
              <w:lastRenderedPageBreak/>
              <w:t>P</w:t>
            </w:r>
            <w:r w:rsidRPr="005B078F">
              <w:t xml:space="preserve">olice </w:t>
            </w:r>
            <w:r>
              <w:t xml:space="preserve">involvement  or numerous </w:t>
            </w:r>
            <w:r w:rsidRPr="005B078F">
              <w:t>call-outs</w:t>
            </w:r>
          </w:p>
        </w:tc>
        <w:sdt>
          <w:sdtPr>
            <w:id w:val="-1091319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9B6BD2" w:rsidRPr="00737830" w:rsidRDefault="009B6BD2" w:rsidP="00C5722C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05018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9B6BD2" w:rsidRPr="00737830" w:rsidRDefault="009E5516" w:rsidP="00C5722C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9B6BD2" w:rsidRPr="00737830" w:rsidRDefault="009B6BD2" w:rsidP="00C5722C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sz w:val="18"/>
              </w:rPr>
            </w:pPr>
            <w:r w:rsidRPr="00737830">
              <w:t xml:space="preserve">Prison </w:t>
            </w:r>
            <w:r>
              <w:t xml:space="preserve">     </w:t>
            </w:r>
            <w:r w:rsidRPr="00CC1349">
              <w:rPr>
                <w:sz w:val="18"/>
              </w:rPr>
              <w:t xml:space="preserve">(CAPI </w:t>
            </w:r>
            <w:r w:rsidR="00572442">
              <w:rPr>
                <w:sz w:val="18"/>
              </w:rPr>
              <w:t>–</w:t>
            </w:r>
            <w:r w:rsidRPr="00CC1349">
              <w:rPr>
                <w:sz w:val="18"/>
              </w:rPr>
              <w:t xml:space="preserve"> </w:t>
            </w:r>
            <w:r w:rsidR="00572442">
              <w:rPr>
                <w:sz w:val="18"/>
              </w:rPr>
              <w:t xml:space="preserve">Parent / carer / </w:t>
            </w:r>
            <w:r w:rsidRPr="00CC1349">
              <w:rPr>
                <w:sz w:val="18"/>
              </w:rPr>
              <w:t xml:space="preserve">family member has  </w:t>
            </w:r>
          </w:p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  <w:r>
              <w:rPr>
                <w:sz w:val="18"/>
              </w:rPr>
              <w:t xml:space="preserve">                    </w:t>
            </w:r>
            <w:r w:rsidRPr="00CC1349">
              <w:rPr>
                <w:sz w:val="18"/>
              </w:rPr>
              <w:t xml:space="preserve">custodial sentence or recently released) </w:t>
            </w:r>
          </w:p>
        </w:tc>
        <w:sdt>
          <w:sdtPr>
            <w:id w:val="1186024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9101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AE2F5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7CAB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737830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737830">
              <w:t>Private fostering</w:t>
            </w:r>
          </w:p>
        </w:tc>
        <w:sdt>
          <w:sdtPr>
            <w:id w:val="207855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7145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AE2F5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737830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737830">
              <w:t>Teenage pregnancy / risk of</w:t>
            </w:r>
          </w:p>
        </w:tc>
        <w:sdt>
          <w:sdtPr>
            <w:id w:val="-46057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10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F71750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A53D2B" w:rsidRDefault="00AE2F5C" w:rsidP="009A3032">
            <w:pPr>
              <w:tabs>
                <w:tab w:val="clear" w:pos="154"/>
                <w:tab w:val="left" w:pos="3969"/>
                <w:tab w:val="left" w:pos="6804"/>
              </w:tabs>
            </w:pPr>
            <w:r w:rsidRPr="00A53D2B">
              <w:t xml:space="preserve">Radicalisation / risk of </w:t>
            </w:r>
          </w:p>
          <w:p w:rsidR="00AE2F5C" w:rsidRPr="00A53D2B" w:rsidRDefault="00AE2F5C" w:rsidP="008D7173">
            <w:pPr>
              <w:tabs>
                <w:tab w:val="clear" w:pos="154"/>
                <w:tab w:val="left" w:pos="3969"/>
                <w:tab w:val="left" w:pos="6804"/>
              </w:tabs>
              <w:rPr>
                <w:i/>
              </w:rPr>
            </w:pPr>
            <w:r w:rsidRPr="00A53D2B">
              <w:rPr>
                <w:i/>
              </w:rPr>
              <w:t xml:space="preserve">        Note</w:t>
            </w:r>
            <w:r w:rsidR="008D7173">
              <w:rPr>
                <w:i/>
              </w:rPr>
              <w:t xml:space="preserve"> -  d</w:t>
            </w:r>
            <w:r w:rsidRPr="00A53D2B">
              <w:rPr>
                <w:i/>
              </w:rPr>
              <w:t xml:space="preserve">uty of referral to Children’s Services </w:t>
            </w:r>
          </w:p>
        </w:tc>
        <w:sdt>
          <w:sdtPr>
            <w:id w:val="-703629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9402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AE2F5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572442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737830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</w:rPr>
            </w:pPr>
            <w:r w:rsidRPr="00737830">
              <w:t>Social isolation</w:t>
            </w:r>
          </w:p>
        </w:tc>
        <w:sdt>
          <w:sdtPr>
            <w:id w:val="-2081900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052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9E5516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737830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737830">
              <w:t>Substance / drug misuse</w:t>
            </w:r>
          </w:p>
        </w:tc>
        <w:sdt>
          <w:sdtPr>
            <w:id w:val="-325582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9562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9E5516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Default="00AE2F5C" w:rsidP="009A3032">
            <w:pPr>
              <w:tabs>
                <w:tab w:val="clear" w:pos="154"/>
                <w:tab w:val="left" w:pos="3969"/>
                <w:tab w:val="left" w:pos="6804"/>
              </w:tabs>
            </w:pPr>
            <w:r w:rsidRPr="00737830">
              <w:t xml:space="preserve">Toxic </w:t>
            </w:r>
            <w:r>
              <w:t xml:space="preserve">/ Complex </w:t>
            </w:r>
            <w:r w:rsidRPr="00737830">
              <w:t xml:space="preserve">Trio </w:t>
            </w:r>
            <w:r>
              <w:t xml:space="preserve"> </w:t>
            </w:r>
            <w:r w:rsidRPr="00476658">
              <w:rPr>
                <w:sz w:val="18"/>
              </w:rPr>
              <w:t xml:space="preserve">- past or current (specify)      </w:t>
            </w:r>
          </w:p>
          <w:p w:rsidR="00AE2F5C" w:rsidRPr="00737830" w:rsidRDefault="00AE2F5C" w:rsidP="009A3032">
            <w:pPr>
              <w:tabs>
                <w:tab w:val="clear" w:pos="154"/>
                <w:tab w:val="left" w:pos="3969"/>
                <w:tab w:val="left" w:pos="6804"/>
              </w:tabs>
            </w:pPr>
            <w:r w:rsidRPr="009A3032">
              <w:rPr>
                <w:i/>
                <w:sz w:val="18"/>
              </w:rPr>
              <w:t xml:space="preserve">domestic abuse, mental ill health, substance </w:t>
            </w:r>
            <w:r>
              <w:rPr>
                <w:i/>
                <w:sz w:val="18"/>
              </w:rPr>
              <w:t>misuse</w:t>
            </w:r>
          </w:p>
        </w:tc>
        <w:sdt>
          <w:sdtPr>
            <w:id w:val="-52157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34877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AE2F5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737830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737830">
              <w:t>Trafficking and modern slavery</w:t>
            </w:r>
          </w:p>
        </w:tc>
        <w:sdt>
          <w:sdtPr>
            <w:id w:val="32463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737830" w:rsidRDefault="00AE2F5C" w:rsidP="00967040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21894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737830" w:rsidRDefault="00AE2F5C" w:rsidP="001A7383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737830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737830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326773" w:rsidRPr="005B078F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>Workless Household</w:t>
            </w:r>
            <w:r w:rsidR="00794F7E" w:rsidRPr="005B078F">
              <w:t xml:space="preserve">  </w:t>
            </w:r>
            <w:r w:rsidR="00572442" w:rsidRPr="005B078F">
              <w:t>(neither</w:t>
            </w:r>
            <w:r w:rsidR="00794F7E" w:rsidRPr="005B078F">
              <w:t xml:space="preserve"> parent in work</w:t>
            </w:r>
            <w:r w:rsidR="00572442" w:rsidRPr="005B078F">
              <w:t>)</w:t>
            </w:r>
            <w:r w:rsidR="00794F7E" w:rsidRPr="005B078F">
              <w:t xml:space="preserve"> </w:t>
            </w:r>
          </w:p>
        </w:tc>
        <w:sdt>
          <w:sdtPr>
            <w:id w:val="1399404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5B078F" w:rsidRDefault="00AE2F5C" w:rsidP="001B2FDB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01435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5B078F" w:rsidRDefault="00AE2F5C" w:rsidP="001B2FDB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5B078F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</w:tcPr>
          <w:p w:rsidR="00AE2F5C" w:rsidRPr="005B078F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>Young carer</w:t>
            </w:r>
          </w:p>
        </w:tc>
        <w:sdt>
          <w:sdtPr>
            <w:id w:val="-580441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</w:tcPr>
              <w:p w:rsidR="00AE2F5C" w:rsidRPr="005B078F" w:rsidRDefault="00AE2F5C" w:rsidP="001B2FDB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0254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AE2F5C" w:rsidRPr="005B078F" w:rsidRDefault="00AE2F5C" w:rsidP="001B2FDB">
                <w:pPr>
                  <w:tabs>
                    <w:tab w:val="clear" w:pos="154"/>
                    <w:tab w:val="left" w:pos="3969"/>
                    <w:tab w:val="left" w:pos="6804"/>
                  </w:tabs>
                  <w:spacing w:before="120"/>
                  <w:jc w:val="center"/>
                </w:pPr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2"/>
          </w:tcPr>
          <w:p w:rsidR="00AE2F5C" w:rsidRPr="005B078F" w:rsidRDefault="00AE2F5C" w:rsidP="00B01273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AE2F5C" w:rsidRPr="005B078F" w:rsidRDefault="00AE2F5C" w:rsidP="006C4671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Other  - please specify 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AE2F5C" w:rsidRPr="005B078F" w:rsidRDefault="00AE2F5C" w:rsidP="00967040">
            <w:pPr>
              <w:tabs>
                <w:tab w:val="clear" w:pos="154"/>
                <w:tab w:val="left" w:pos="3969"/>
                <w:tab w:val="left" w:pos="6804"/>
              </w:tabs>
              <w:spacing w:before="120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E2F5C" w:rsidRPr="005B078F" w:rsidRDefault="00AE2F5C" w:rsidP="001A7383">
            <w:pPr>
              <w:tabs>
                <w:tab w:val="clear" w:pos="154"/>
                <w:tab w:val="left" w:pos="3969"/>
                <w:tab w:val="left" w:pos="6804"/>
              </w:tabs>
              <w:spacing w:before="120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AE2F5C" w:rsidRPr="005B078F" w:rsidRDefault="00AE2F5C" w:rsidP="001B2FDB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  <w:tr w:rsidR="00AE2F5C" w:rsidRPr="008E1786" w:rsidTr="001A1FF2">
        <w:trPr>
          <w:cantSplit/>
        </w:trPr>
        <w:tc>
          <w:tcPr>
            <w:tcW w:w="10490" w:type="dxa"/>
            <w:gridSpan w:val="7"/>
            <w:shd w:val="clear" w:color="auto" w:fill="BFBFBF" w:themeFill="background1" w:themeFillShade="BF"/>
          </w:tcPr>
          <w:p w:rsidR="00AE2F5C" w:rsidRPr="005B078F" w:rsidRDefault="00AE2F5C" w:rsidP="001D081D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rPr>
                <w:b/>
              </w:rPr>
              <w:t>Statutory Status</w:t>
            </w:r>
            <w:r w:rsidRPr="005B078F">
              <w:t xml:space="preserve">              </w:t>
            </w:r>
          </w:p>
        </w:tc>
      </w:tr>
      <w:tr w:rsidR="008D7173" w:rsidRPr="008E1786" w:rsidTr="001A1FF2">
        <w:trPr>
          <w:cantSplit/>
          <w:trHeight w:hRule="exact" w:val="533"/>
        </w:trPr>
        <w:tc>
          <w:tcPr>
            <w:tcW w:w="3140" w:type="dxa"/>
          </w:tcPr>
          <w:p w:rsidR="008D7173" w:rsidRDefault="008D7173" w:rsidP="003C6D29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br w:type="page"/>
            </w:r>
            <w:sdt>
              <w:sdtPr>
                <w:id w:val="-1094772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39C1">
              <w:t xml:space="preserve"> </w:t>
            </w:r>
            <w:r w:rsidRPr="005B078F">
              <w:t xml:space="preserve">Adopted Child </w:t>
            </w:r>
          </w:p>
          <w:p w:rsidR="00FF39C1" w:rsidRPr="005B078F" w:rsidRDefault="00FF39C1" w:rsidP="00FF39C1">
            <w:pPr>
              <w:tabs>
                <w:tab w:val="clear" w:pos="154"/>
                <w:tab w:val="left" w:pos="3969"/>
                <w:tab w:val="left" w:pos="6804"/>
              </w:tabs>
            </w:pPr>
            <w:r>
              <w:t xml:space="preserve">     ASF </w:t>
            </w:r>
            <w:sdt>
              <w:sdtPr>
                <w:id w:val="-1835519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gained  </w:t>
            </w:r>
            <w:sdt>
              <w:sdtPr>
                <w:id w:val="-708178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pending </w:t>
            </w:r>
          </w:p>
        </w:tc>
        <w:tc>
          <w:tcPr>
            <w:tcW w:w="1964" w:type="dxa"/>
            <w:gridSpan w:val="2"/>
          </w:tcPr>
          <w:p w:rsidR="008D7173" w:rsidRPr="005B078F" w:rsidRDefault="00546CA9" w:rsidP="00967040">
            <w:pPr>
              <w:tabs>
                <w:tab w:val="clear" w:pos="154"/>
                <w:tab w:val="left" w:pos="3969"/>
                <w:tab w:val="left" w:pos="6804"/>
              </w:tabs>
            </w:pPr>
            <w:sdt>
              <w:sdtPr>
                <w:id w:val="-1823266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173"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7173" w:rsidRPr="005B078F">
              <w:t xml:space="preserve"> Asylum seeking</w:t>
            </w:r>
          </w:p>
        </w:tc>
        <w:tc>
          <w:tcPr>
            <w:tcW w:w="2551" w:type="dxa"/>
            <w:gridSpan w:val="3"/>
          </w:tcPr>
          <w:p w:rsidR="008D7173" w:rsidRPr="005B078F" w:rsidRDefault="00546CA9" w:rsidP="00967040">
            <w:pPr>
              <w:tabs>
                <w:tab w:val="clear" w:pos="154"/>
                <w:tab w:val="left" w:pos="3969"/>
                <w:tab w:val="left" w:pos="6804"/>
              </w:tabs>
            </w:pPr>
            <w:sdt>
              <w:sdtPr>
                <w:id w:val="221726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173"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7173" w:rsidRPr="005B078F">
              <w:t xml:space="preserve"> Looked after  </w:t>
            </w:r>
          </w:p>
          <w:p w:rsidR="008D7173" w:rsidRPr="005B078F" w:rsidRDefault="008D7173" w:rsidP="00967040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      - by extended family</w:t>
            </w:r>
          </w:p>
        </w:tc>
        <w:tc>
          <w:tcPr>
            <w:tcW w:w="2835" w:type="dxa"/>
          </w:tcPr>
          <w:p w:rsidR="008D7173" w:rsidRPr="005B078F" w:rsidRDefault="00546CA9" w:rsidP="00967040">
            <w:pPr>
              <w:tabs>
                <w:tab w:val="clear" w:pos="154"/>
                <w:tab w:val="left" w:pos="3969"/>
                <w:tab w:val="left" w:pos="6804"/>
              </w:tabs>
            </w:pPr>
            <w:sdt>
              <w:sdtPr>
                <w:id w:val="-999342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173" w:rsidRPr="005B07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7173" w:rsidRPr="005B078F">
              <w:t xml:space="preserve"> Looked After Child (LAC)</w:t>
            </w:r>
          </w:p>
          <w:p w:rsidR="008D7173" w:rsidRPr="005B078F" w:rsidRDefault="008D7173" w:rsidP="008D7173">
            <w:pPr>
              <w:pStyle w:val="ListParagraph"/>
              <w:numPr>
                <w:ilvl w:val="0"/>
                <w:numId w:val="7"/>
              </w:num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By Local Authority </w:t>
            </w:r>
          </w:p>
        </w:tc>
      </w:tr>
      <w:tr w:rsidR="00AE2F5C" w:rsidRPr="008E1786" w:rsidTr="001A1FF2">
        <w:trPr>
          <w:cantSplit/>
        </w:trPr>
        <w:tc>
          <w:tcPr>
            <w:tcW w:w="10490" w:type="dxa"/>
            <w:gridSpan w:val="7"/>
          </w:tcPr>
          <w:p w:rsidR="00AE2F5C" w:rsidRPr="005B078F" w:rsidRDefault="00AE2F5C" w:rsidP="00967040">
            <w:pPr>
              <w:tabs>
                <w:tab w:val="clear" w:pos="154"/>
                <w:tab w:val="left" w:pos="3969"/>
                <w:tab w:val="left" w:pos="6804"/>
              </w:tabs>
            </w:pPr>
            <w:r w:rsidRPr="005B078F">
              <w:t xml:space="preserve">Please give further details </w:t>
            </w:r>
          </w:p>
        </w:tc>
      </w:tr>
      <w:tr w:rsidR="00AE2F5C" w:rsidRPr="008E1786" w:rsidTr="001A1FF2">
        <w:trPr>
          <w:cantSplit/>
        </w:trPr>
        <w:tc>
          <w:tcPr>
            <w:tcW w:w="10490" w:type="dxa"/>
            <w:gridSpan w:val="7"/>
          </w:tcPr>
          <w:p w:rsidR="00AE2F5C" w:rsidRDefault="00AE2F5C" w:rsidP="00967040">
            <w:pPr>
              <w:tabs>
                <w:tab w:val="clear" w:pos="154"/>
                <w:tab w:val="left" w:pos="3969"/>
                <w:tab w:val="left" w:pos="6804"/>
              </w:tabs>
            </w:pPr>
          </w:p>
          <w:p w:rsidR="009B6BD2" w:rsidRPr="005B078F" w:rsidRDefault="009B6BD2" w:rsidP="00967040">
            <w:pPr>
              <w:tabs>
                <w:tab w:val="clear" w:pos="154"/>
                <w:tab w:val="left" w:pos="3969"/>
                <w:tab w:val="left" w:pos="6804"/>
              </w:tabs>
            </w:pPr>
          </w:p>
        </w:tc>
      </w:tr>
    </w:tbl>
    <w:p w:rsidR="00240204" w:rsidRDefault="00240204" w:rsidP="00B01273">
      <w:pPr>
        <w:tabs>
          <w:tab w:val="clear" w:pos="154"/>
          <w:tab w:val="left" w:pos="3969"/>
          <w:tab w:val="left" w:pos="6804"/>
        </w:tabs>
        <w:rPr>
          <w:b/>
          <w:sz w:val="6"/>
          <w:szCs w:val="6"/>
        </w:rPr>
      </w:pPr>
    </w:p>
    <w:p w:rsidR="00240204" w:rsidRDefault="00240204">
      <w:pPr>
        <w:tabs>
          <w:tab w:val="clear" w:pos="154"/>
        </w:tabs>
        <w:spacing w:after="200" w:line="276" w:lineRule="auto"/>
        <w:rPr>
          <w:b/>
          <w:sz w:val="6"/>
          <w:szCs w:val="6"/>
        </w:rPr>
      </w:pPr>
      <w:r>
        <w:rPr>
          <w:b/>
          <w:sz w:val="6"/>
          <w:szCs w:val="6"/>
        </w:rPr>
        <w:br w:type="page"/>
      </w:r>
    </w:p>
    <w:p w:rsidR="00CB5F68" w:rsidRDefault="00CB5F68" w:rsidP="00B01273">
      <w:pPr>
        <w:tabs>
          <w:tab w:val="clear" w:pos="154"/>
          <w:tab w:val="left" w:pos="3969"/>
          <w:tab w:val="left" w:pos="6804"/>
        </w:tabs>
        <w:rPr>
          <w:b/>
          <w:sz w:val="6"/>
          <w:szCs w:val="6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686"/>
        <w:gridCol w:w="1276"/>
        <w:gridCol w:w="567"/>
        <w:gridCol w:w="2409"/>
      </w:tblGrid>
      <w:tr w:rsidR="00C5722C" w:rsidTr="00C5722C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5722C" w:rsidRPr="001F2030" w:rsidRDefault="00C5722C" w:rsidP="00C5722C">
            <w:pPr>
              <w:tabs>
                <w:tab w:val="clear" w:pos="154"/>
              </w:tabs>
              <w:rPr>
                <w:b/>
                <w:sz w:val="22"/>
                <w:szCs w:val="22"/>
                <w:lang w:eastAsia="en-US"/>
              </w:rPr>
            </w:pPr>
            <w:r w:rsidRPr="001F2030">
              <w:rPr>
                <w:b/>
                <w:sz w:val="22"/>
                <w:szCs w:val="22"/>
                <w:lang w:eastAsia="en-US"/>
              </w:rPr>
              <w:t>Confirmation by the practitioner / agency supporting the request</w:t>
            </w:r>
          </w:p>
        </w:tc>
      </w:tr>
      <w:tr w:rsidR="00C5722C" w:rsidRPr="00B95624" w:rsidTr="00C5722C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1F2030" w:rsidRPr="001F2030" w:rsidRDefault="00C5722C" w:rsidP="00C5722C">
            <w:pPr>
              <w:pStyle w:val="ListParagraph"/>
              <w:numPr>
                <w:ilvl w:val="0"/>
                <w:numId w:val="17"/>
              </w:numPr>
              <w:tabs>
                <w:tab w:val="clear" w:pos="154"/>
              </w:tabs>
              <w:rPr>
                <w:b/>
                <w:sz w:val="22"/>
                <w:szCs w:val="22"/>
                <w:lang w:eastAsia="en-US"/>
              </w:rPr>
            </w:pPr>
            <w:r w:rsidRPr="001F2030">
              <w:rPr>
                <w:sz w:val="22"/>
                <w:szCs w:val="22"/>
              </w:rPr>
              <w:t xml:space="preserve">With reference to the referral checklist, I confirm  the family meets  </w:t>
            </w:r>
          </w:p>
          <w:p w:rsidR="00C5722C" w:rsidRPr="007B055B" w:rsidRDefault="00C5722C" w:rsidP="001F2030">
            <w:pPr>
              <w:tabs>
                <w:tab w:val="clear" w:pos="154"/>
              </w:tabs>
              <w:rPr>
                <w:b/>
                <w:sz w:val="22"/>
                <w:szCs w:val="22"/>
                <w:lang w:eastAsia="en-US"/>
              </w:rPr>
            </w:pPr>
            <w:r w:rsidRPr="001F2030">
              <w:rPr>
                <w:sz w:val="22"/>
                <w:szCs w:val="22"/>
              </w:rPr>
              <w:t xml:space="preserve"> </w:t>
            </w:r>
            <w:r w:rsidR="001F2030" w:rsidRPr="001F2030">
              <w:rPr>
                <w:sz w:val="22"/>
                <w:szCs w:val="22"/>
              </w:rPr>
              <w:t xml:space="preserve">             </w:t>
            </w:r>
            <w:r w:rsidRPr="007B055B">
              <w:rPr>
                <w:b/>
                <w:sz w:val="22"/>
                <w:szCs w:val="22"/>
              </w:rPr>
              <w:t xml:space="preserve">all three of the ’suitability criteria’ and </w:t>
            </w:r>
          </w:p>
          <w:p w:rsidR="00C5722C" w:rsidRPr="007B055B" w:rsidRDefault="001F2030" w:rsidP="001F2030">
            <w:pPr>
              <w:tabs>
                <w:tab w:val="clear" w:pos="154"/>
              </w:tabs>
              <w:rPr>
                <w:b/>
                <w:sz w:val="22"/>
                <w:szCs w:val="22"/>
                <w:lang w:eastAsia="en-US"/>
              </w:rPr>
            </w:pPr>
            <w:r w:rsidRPr="007B055B">
              <w:rPr>
                <w:b/>
                <w:sz w:val="22"/>
                <w:szCs w:val="22"/>
              </w:rPr>
              <w:t xml:space="preserve">              </w:t>
            </w:r>
            <w:r w:rsidR="007B055B" w:rsidRPr="007B055B">
              <w:rPr>
                <w:b/>
                <w:sz w:val="22"/>
                <w:szCs w:val="22"/>
              </w:rPr>
              <w:t>2</w:t>
            </w:r>
            <w:r w:rsidR="00C5722C" w:rsidRPr="007B055B">
              <w:rPr>
                <w:b/>
                <w:sz w:val="22"/>
                <w:szCs w:val="22"/>
              </w:rPr>
              <w:t xml:space="preserve"> or more of the ‘referral priority groups</w:t>
            </w:r>
            <w:r w:rsidR="00C5722C" w:rsidRPr="007B055B">
              <w:rPr>
                <w:sz w:val="22"/>
                <w:szCs w:val="22"/>
              </w:rPr>
              <w:t>.</w:t>
            </w:r>
          </w:p>
          <w:p w:rsidR="00C5722C" w:rsidRPr="00F96532" w:rsidRDefault="00C5722C" w:rsidP="00C5722C">
            <w:pPr>
              <w:pStyle w:val="ListParagraph"/>
              <w:numPr>
                <w:ilvl w:val="0"/>
                <w:numId w:val="17"/>
              </w:numPr>
              <w:tabs>
                <w:tab w:val="clear" w:pos="154"/>
              </w:tabs>
              <w:rPr>
                <w:b/>
                <w:sz w:val="22"/>
                <w:szCs w:val="22"/>
                <w:lang w:eastAsia="en-US"/>
              </w:rPr>
            </w:pPr>
            <w:r w:rsidRPr="001F2030">
              <w:rPr>
                <w:sz w:val="22"/>
                <w:szCs w:val="22"/>
              </w:rPr>
              <w:t xml:space="preserve">I have explained the need for, and practice of, information sharing, processing and storage with the parent / carer/ young person (if applicable) and </w:t>
            </w:r>
            <w:proofErr w:type="gramStart"/>
            <w:r w:rsidRPr="001F2030">
              <w:rPr>
                <w:sz w:val="22"/>
                <w:szCs w:val="22"/>
              </w:rPr>
              <w:t>that</w:t>
            </w:r>
            <w:proofErr w:type="gramEnd"/>
            <w:r w:rsidRPr="001F2030">
              <w:rPr>
                <w:sz w:val="22"/>
                <w:szCs w:val="22"/>
              </w:rPr>
              <w:t xml:space="preserve"> they have given their signed consent below.</w:t>
            </w:r>
          </w:p>
          <w:p w:rsidR="00F96532" w:rsidRPr="00F96532" w:rsidRDefault="00F96532" w:rsidP="00F96532">
            <w:pPr>
              <w:pStyle w:val="ListParagraph"/>
              <w:tabs>
                <w:tab w:val="clear" w:pos="154"/>
              </w:tabs>
              <w:ind w:left="360"/>
              <w:rPr>
                <w:color w:val="0070C0"/>
                <w:sz w:val="22"/>
                <w:szCs w:val="22"/>
                <w:u w:val="single"/>
              </w:rPr>
            </w:pPr>
            <w:r w:rsidRPr="00F96532">
              <w:rPr>
                <w:sz w:val="22"/>
                <w:szCs w:val="22"/>
              </w:rPr>
              <w:t xml:space="preserve">You can find further guidance and explanation of the information sharing protocols using: the link         </w:t>
            </w:r>
            <w:hyperlink r:id="rId12" w:history="1">
              <w:r w:rsidRPr="00F96532">
                <w:rPr>
                  <w:rStyle w:val="Hyperlink"/>
                  <w:color w:val="0070C0"/>
                  <w:sz w:val="22"/>
                  <w:szCs w:val="22"/>
                </w:rPr>
                <w:t>www.bathnes.gov.uk/services/children-young-people-and-families/child-</w:t>
              </w:r>
            </w:hyperlink>
            <w:r w:rsidRPr="00F96532">
              <w:rPr>
                <w:color w:val="0070C0"/>
                <w:sz w:val="22"/>
                <w:szCs w:val="22"/>
                <w:u w:val="single"/>
              </w:rPr>
              <w:t xml:space="preserve">protection/information-sharing-protocol </w:t>
            </w:r>
          </w:p>
          <w:p w:rsidR="00F96532" w:rsidRPr="00F96532" w:rsidRDefault="00F96532" w:rsidP="00F96532">
            <w:pPr>
              <w:pStyle w:val="ListParagraph"/>
              <w:tabs>
                <w:tab w:val="clear" w:pos="154"/>
              </w:tabs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    the </w:t>
            </w:r>
            <w:r w:rsidRPr="00F96532">
              <w:rPr>
                <w:b/>
                <w:sz w:val="22"/>
                <w:szCs w:val="22"/>
              </w:rPr>
              <w:t>‘Information Sharing leaflet</w:t>
            </w:r>
            <w:r>
              <w:rPr>
                <w:sz w:val="22"/>
                <w:szCs w:val="22"/>
              </w:rPr>
              <w:t xml:space="preserve"> on the right hand side of the Children’s Centre website </w:t>
            </w:r>
          </w:p>
          <w:p w:rsidR="00C5722C" w:rsidRPr="001F2030" w:rsidRDefault="00C5722C" w:rsidP="00C5722C">
            <w:pPr>
              <w:pStyle w:val="ListParagraph"/>
              <w:numPr>
                <w:ilvl w:val="0"/>
                <w:numId w:val="17"/>
              </w:numPr>
              <w:tabs>
                <w:tab w:val="clear" w:pos="154"/>
              </w:tabs>
              <w:rPr>
                <w:b/>
                <w:sz w:val="22"/>
                <w:szCs w:val="22"/>
                <w:lang w:eastAsia="en-US"/>
              </w:rPr>
            </w:pPr>
            <w:r w:rsidRPr="001F2030">
              <w:rPr>
                <w:sz w:val="22"/>
                <w:szCs w:val="22"/>
              </w:rPr>
              <w:t xml:space="preserve">I have explained my duty and role in safeguarding children and families and that through not sharing information the provision of early help for the unborn baby / </w:t>
            </w:r>
            <w:proofErr w:type="gramStart"/>
            <w:r w:rsidRPr="001F2030">
              <w:rPr>
                <w:sz w:val="22"/>
                <w:szCs w:val="22"/>
              </w:rPr>
              <w:t>child(</w:t>
            </w:r>
            <w:proofErr w:type="spellStart"/>
            <w:proofErr w:type="gramEnd"/>
            <w:r w:rsidRPr="001F2030">
              <w:rPr>
                <w:sz w:val="22"/>
                <w:szCs w:val="22"/>
              </w:rPr>
              <w:t>ren</w:t>
            </w:r>
            <w:proofErr w:type="spellEnd"/>
            <w:r w:rsidRPr="001F2030">
              <w:rPr>
                <w:sz w:val="22"/>
                <w:szCs w:val="22"/>
              </w:rPr>
              <w:t>) / young person could be delayed.</w:t>
            </w:r>
          </w:p>
          <w:p w:rsidR="00240204" w:rsidRPr="001F2030" w:rsidRDefault="00C5722C" w:rsidP="00240204">
            <w:pPr>
              <w:pStyle w:val="ListParagraph"/>
              <w:numPr>
                <w:ilvl w:val="0"/>
                <w:numId w:val="17"/>
              </w:numPr>
              <w:tabs>
                <w:tab w:val="clear" w:pos="154"/>
              </w:tabs>
              <w:rPr>
                <w:b/>
                <w:sz w:val="22"/>
                <w:szCs w:val="22"/>
                <w:lang w:eastAsia="en-US"/>
              </w:rPr>
            </w:pPr>
            <w:r w:rsidRPr="001F2030">
              <w:rPr>
                <w:sz w:val="22"/>
                <w:szCs w:val="22"/>
              </w:rPr>
              <w:t xml:space="preserve">I have explained that I will work with the Children’s Centre and Health Visitor (if applicable) to support timely access to services best placed to improve the outcomes for the child and / or family. </w:t>
            </w:r>
          </w:p>
          <w:p w:rsidR="00240204" w:rsidRPr="001F2030" w:rsidRDefault="00240204" w:rsidP="00F96532">
            <w:pPr>
              <w:pStyle w:val="ListParagraph"/>
              <w:tabs>
                <w:tab w:val="clear" w:pos="154"/>
              </w:tabs>
              <w:ind w:left="36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C5722C" w:rsidTr="00C5722C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C5722C" w:rsidRPr="00447205" w:rsidRDefault="00C5722C" w:rsidP="00C5722C">
            <w:pPr>
              <w:rPr>
                <w:b/>
                <w:sz w:val="22"/>
                <w:szCs w:val="24"/>
                <w:lang w:eastAsia="en-US"/>
              </w:rPr>
            </w:pPr>
            <w:r w:rsidRPr="00447205">
              <w:rPr>
                <w:b/>
                <w:sz w:val="22"/>
                <w:szCs w:val="24"/>
                <w:lang w:eastAsia="en-US"/>
              </w:rPr>
              <w:t>Name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2C" w:rsidRPr="00447205" w:rsidRDefault="00C5722C" w:rsidP="00C5722C">
            <w:pPr>
              <w:rPr>
                <w:sz w:val="22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5722C" w:rsidRPr="00447205" w:rsidRDefault="00C5722C" w:rsidP="00C5722C">
            <w:pPr>
              <w:rPr>
                <w:b/>
                <w:sz w:val="22"/>
                <w:szCs w:val="24"/>
                <w:lang w:eastAsia="en-US"/>
              </w:rPr>
            </w:pPr>
            <w:r w:rsidRPr="00447205">
              <w:rPr>
                <w:b/>
                <w:sz w:val="22"/>
                <w:szCs w:val="24"/>
                <w:lang w:eastAsia="en-US"/>
              </w:rPr>
              <w:t>Tel</w:t>
            </w:r>
            <w:r>
              <w:rPr>
                <w:b/>
                <w:sz w:val="22"/>
                <w:szCs w:val="24"/>
                <w:lang w:eastAsia="en-US"/>
              </w:rPr>
              <w:t xml:space="preserve">.  No.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2C" w:rsidRPr="00447205" w:rsidRDefault="00C5722C" w:rsidP="00C5722C">
            <w:pPr>
              <w:rPr>
                <w:sz w:val="22"/>
                <w:szCs w:val="24"/>
                <w:lang w:eastAsia="en-US"/>
              </w:rPr>
            </w:pPr>
          </w:p>
        </w:tc>
      </w:tr>
      <w:tr w:rsidR="00C5722C" w:rsidTr="00C5722C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C5722C" w:rsidRPr="00447205" w:rsidRDefault="00C5722C" w:rsidP="00C5722C">
            <w:pPr>
              <w:rPr>
                <w:b/>
                <w:sz w:val="22"/>
                <w:szCs w:val="24"/>
                <w:lang w:eastAsia="en-US"/>
              </w:rPr>
            </w:pPr>
            <w:r w:rsidRPr="00447205">
              <w:rPr>
                <w:b/>
                <w:sz w:val="22"/>
                <w:szCs w:val="24"/>
                <w:lang w:eastAsia="en-US"/>
              </w:rPr>
              <w:t>Job Title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2C" w:rsidRPr="00447205" w:rsidRDefault="00C5722C" w:rsidP="00C5722C">
            <w:pPr>
              <w:rPr>
                <w:sz w:val="22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5722C" w:rsidRPr="00737830" w:rsidRDefault="00C5722C" w:rsidP="00C5722C">
            <w:pPr>
              <w:rPr>
                <w:b/>
                <w:sz w:val="22"/>
                <w:szCs w:val="24"/>
                <w:lang w:eastAsia="en-US"/>
              </w:rPr>
            </w:pPr>
            <w:r w:rsidRPr="00737830">
              <w:rPr>
                <w:b/>
                <w:sz w:val="22"/>
                <w:szCs w:val="24"/>
                <w:lang w:eastAsia="en-US"/>
              </w:rPr>
              <w:t xml:space="preserve">Agency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2C" w:rsidRPr="00447205" w:rsidRDefault="00C5722C" w:rsidP="00C5722C">
            <w:pPr>
              <w:rPr>
                <w:sz w:val="22"/>
                <w:szCs w:val="24"/>
                <w:lang w:eastAsia="en-US"/>
              </w:rPr>
            </w:pPr>
          </w:p>
        </w:tc>
      </w:tr>
      <w:tr w:rsidR="00C5722C" w:rsidTr="00C5722C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C5722C" w:rsidRPr="00447205" w:rsidRDefault="00C5722C" w:rsidP="00C5722C">
            <w:pPr>
              <w:rPr>
                <w:b/>
                <w:sz w:val="22"/>
                <w:szCs w:val="24"/>
                <w:lang w:eastAsia="en-US"/>
              </w:rPr>
            </w:pPr>
            <w:r w:rsidRPr="00447205">
              <w:rPr>
                <w:b/>
                <w:sz w:val="22"/>
                <w:szCs w:val="24"/>
                <w:lang w:eastAsia="en-US"/>
              </w:rPr>
              <w:t>Address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2C" w:rsidRPr="00447205" w:rsidRDefault="00C5722C" w:rsidP="00C5722C">
            <w:pPr>
              <w:rPr>
                <w:sz w:val="22"/>
                <w:szCs w:val="24"/>
                <w:lang w:eastAsia="en-US"/>
              </w:rPr>
            </w:pPr>
          </w:p>
        </w:tc>
      </w:tr>
      <w:tr w:rsidR="00C5722C" w:rsidTr="00C5722C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C5722C" w:rsidRPr="00447205" w:rsidRDefault="00C5722C" w:rsidP="00C5722C">
            <w:pPr>
              <w:rPr>
                <w:b/>
                <w:sz w:val="22"/>
                <w:szCs w:val="24"/>
                <w:lang w:eastAsia="en-US"/>
              </w:rPr>
            </w:pPr>
            <w:r w:rsidRPr="00447205">
              <w:rPr>
                <w:b/>
                <w:sz w:val="22"/>
                <w:szCs w:val="24"/>
                <w:lang w:eastAsia="en-US"/>
              </w:rPr>
              <w:t>Email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2C" w:rsidRPr="00447205" w:rsidRDefault="00C5722C" w:rsidP="00C5722C">
            <w:pPr>
              <w:rPr>
                <w:sz w:val="22"/>
                <w:szCs w:val="24"/>
                <w:lang w:eastAsia="en-US"/>
              </w:rPr>
            </w:pPr>
          </w:p>
        </w:tc>
      </w:tr>
      <w:tr w:rsidR="00C5722C" w:rsidTr="00C5722C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5722C" w:rsidRPr="00447205" w:rsidRDefault="00C5722C" w:rsidP="00C5722C">
            <w:pPr>
              <w:rPr>
                <w:b/>
                <w:sz w:val="22"/>
                <w:szCs w:val="24"/>
                <w:lang w:eastAsia="en-US"/>
              </w:rPr>
            </w:pPr>
            <w:r>
              <w:rPr>
                <w:b/>
                <w:sz w:val="22"/>
                <w:szCs w:val="24"/>
                <w:lang w:eastAsia="en-US"/>
              </w:rPr>
              <w:t xml:space="preserve">Signature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2C" w:rsidRPr="00447205" w:rsidRDefault="00C5722C" w:rsidP="00C5722C">
            <w:pPr>
              <w:rPr>
                <w:sz w:val="22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C5722C" w:rsidRPr="00447205" w:rsidRDefault="00C5722C" w:rsidP="00C5722C">
            <w:pPr>
              <w:rPr>
                <w:sz w:val="22"/>
                <w:szCs w:val="24"/>
                <w:lang w:eastAsia="en-US"/>
              </w:rPr>
            </w:pPr>
            <w:r w:rsidRPr="00447205">
              <w:rPr>
                <w:b/>
                <w:sz w:val="22"/>
                <w:szCs w:val="24"/>
                <w:lang w:eastAsia="en-US"/>
              </w:rPr>
              <w:t>Date of request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2C" w:rsidRPr="00447205" w:rsidRDefault="00C5722C" w:rsidP="00C5722C">
            <w:pPr>
              <w:rPr>
                <w:sz w:val="22"/>
                <w:szCs w:val="24"/>
                <w:lang w:eastAsia="en-US"/>
              </w:rPr>
            </w:pPr>
          </w:p>
        </w:tc>
      </w:tr>
    </w:tbl>
    <w:p w:rsidR="00C5722C" w:rsidRDefault="00C5722C" w:rsidP="00B01273">
      <w:pPr>
        <w:tabs>
          <w:tab w:val="clear" w:pos="154"/>
          <w:tab w:val="left" w:pos="3969"/>
          <w:tab w:val="left" w:pos="6804"/>
        </w:tabs>
        <w:rPr>
          <w:b/>
          <w:sz w:val="6"/>
          <w:szCs w:val="6"/>
        </w:rPr>
      </w:pPr>
    </w:p>
    <w:p w:rsidR="00C5722C" w:rsidRPr="00687B96" w:rsidRDefault="00C5722C" w:rsidP="00B01273">
      <w:pPr>
        <w:tabs>
          <w:tab w:val="clear" w:pos="154"/>
          <w:tab w:val="left" w:pos="3969"/>
          <w:tab w:val="left" w:pos="6804"/>
        </w:tabs>
        <w:rPr>
          <w:b/>
          <w:sz w:val="6"/>
          <w:szCs w:val="6"/>
        </w:rPr>
      </w:pPr>
    </w:p>
    <w:tbl>
      <w:tblPr>
        <w:tblStyle w:val="TableGrid"/>
        <w:tblW w:w="10490" w:type="dxa"/>
        <w:tblInd w:w="-17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3969"/>
        <w:gridCol w:w="3969"/>
      </w:tblGrid>
      <w:tr w:rsidR="00CB5F68" w:rsidRPr="008D70F1" w:rsidTr="00447205">
        <w:trPr>
          <w:trHeight w:val="214"/>
        </w:trPr>
        <w:tc>
          <w:tcPr>
            <w:tcW w:w="10490" w:type="dxa"/>
            <w:gridSpan w:val="3"/>
            <w:shd w:val="clear" w:color="auto" w:fill="FFFFCC"/>
          </w:tcPr>
          <w:p w:rsidR="00CB5F68" w:rsidRPr="001F2030" w:rsidRDefault="00CB5F68" w:rsidP="00CB5F68">
            <w:pPr>
              <w:rPr>
                <w:sz w:val="22"/>
                <w:szCs w:val="22"/>
              </w:rPr>
            </w:pPr>
            <w:r w:rsidRPr="001F2030">
              <w:rPr>
                <w:rFonts w:eastAsia="Calibri"/>
                <w:b/>
                <w:sz w:val="22"/>
                <w:szCs w:val="22"/>
              </w:rPr>
              <w:t>Parent/Carers consent</w:t>
            </w:r>
          </w:p>
        </w:tc>
      </w:tr>
      <w:tr w:rsidR="00B95624" w:rsidRPr="00B95624" w:rsidTr="00447205">
        <w:trPr>
          <w:trHeight w:val="1193"/>
        </w:trPr>
        <w:tc>
          <w:tcPr>
            <w:tcW w:w="10490" w:type="dxa"/>
            <w:gridSpan w:val="3"/>
            <w:shd w:val="clear" w:color="auto" w:fill="FFFFCC"/>
          </w:tcPr>
          <w:p w:rsidR="00CB5F68" w:rsidRPr="001F2030" w:rsidRDefault="00FF39C1" w:rsidP="00CB5F68">
            <w:pPr>
              <w:widowControl w:val="0"/>
              <w:rPr>
                <w:bCs/>
                <w:kern w:val="28"/>
                <w:sz w:val="22"/>
                <w:szCs w:val="22"/>
              </w:rPr>
            </w:pPr>
            <w:r w:rsidRPr="001F2030">
              <w:rPr>
                <w:bCs/>
                <w:kern w:val="28"/>
                <w:sz w:val="22"/>
                <w:szCs w:val="22"/>
              </w:rPr>
              <w:t>In signing this form -</w:t>
            </w:r>
            <w:r w:rsidR="00CB5F68" w:rsidRPr="001F2030">
              <w:rPr>
                <w:bCs/>
                <w:kern w:val="28"/>
                <w:sz w:val="22"/>
                <w:szCs w:val="22"/>
              </w:rPr>
              <w:t xml:space="preserve"> I am aware that </w:t>
            </w:r>
            <w:r w:rsidR="00211D88" w:rsidRPr="001F2030">
              <w:rPr>
                <w:bCs/>
                <w:kern w:val="28"/>
                <w:sz w:val="22"/>
                <w:szCs w:val="22"/>
              </w:rPr>
              <w:t xml:space="preserve">to enable best and earliest help for my child / family </w:t>
            </w:r>
            <w:r w:rsidR="00CB5F68" w:rsidRPr="001F2030">
              <w:rPr>
                <w:bCs/>
                <w:kern w:val="28"/>
                <w:sz w:val="22"/>
                <w:szCs w:val="22"/>
              </w:rPr>
              <w:t>:</w:t>
            </w:r>
          </w:p>
          <w:p w:rsidR="00CB5F68" w:rsidRPr="001F2030" w:rsidRDefault="00CB5F68" w:rsidP="001F2030">
            <w:pPr>
              <w:widowControl w:val="0"/>
              <w:numPr>
                <w:ilvl w:val="0"/>
                <w:numId w:val="5"/>
              </w:numPr>
              <w:tabs>
                <w:tab w:val="clear" w:pos="154"/>
              </w:tabs>
              <w:rPr>
                <w:bCs/>
                <w:kern w:val="28"/>
                <w:sz w:val="22"/>
                <w:szCs w:val="22"/>
              </w:rPr>
            </w:pPr>
            <w:proofErr w:type="gramStart"/>
            <w:r w:rsidRPr="001F2030">
              <w:rPr>
                <w:bCs/>
                <w:kern w:val="28"/>
                <w:sz w:val="22"/>
                <w:szCs w:val="22"/>
              </w:rPr>
              <w:t>this</w:t>
            </w:r>
            <w:proofErr w:type="gramEnd"/>
            <w:r w:rsidRPr="001F2030">
              <w:rPr>
                <w:bCs/>
                <w:kern w:val="28"/>
                <w:sz w:val="22"/>
                <w:szCs w:val="22"/>
              </w:rPr>
              <w:t xml:space="preserve"> referral will be considered at a multi-agency Early Childhood Allocation Panel  (ECAPs) which includes members of the Children’s Centre and Health Visiting team.   </w:t>
            </w:r>
          </w:p>
          <w:p w:rsidR="00F96532" w:rsidRDefault="00F96532" w:rsidP="00CB5F68">
            <w:pPr>
              <w:widowControl w:val="0"/>
              <w:rPr>
                <w:bCs/>
                <w:kern w:val="28"/>
                <w:sz w:val="22"/>
                <w:szCs w:val="22"/>
              </w:rPr>
            </w:pPr>
          </w:p>
          <w:p w:rsidR="00CB5F68" w:rsidRPr="001F2030" w:rsidRDefault="00CB5F68" w:rsidP="00CB5F68">
            <w:pPr>
              <w:widowControl w:val="0"/>
              <w:rPr>
                <w:bCs/>
                <w:kern w:val="28"/>
                <w:sz w:val="22"/>
                <w:szCs w:val="22"/>
              </w:rPr>
            </w:pPr>
            <w:r w:rsidRPr="001F2030">
              <w:rPr>
                <w:bCs/>
                <w:kern w:val="28"/>
                <w:sz w:val="22"/>
                <w:szCs w:val="22"/>
              </w:rPr>
              <w:t>I agree that:</w:t>
            </w:r>
          </w:p>
          <w:p w:rsidR="00411D34" w:rsidRPr="001F2030" w:rsidRDefault="00411D34" w:rsidP="001F2030">
            <w:pPr>
              <w:widowControl w:val="0"/>
              <w:numPr>
                <w:ilvl w:val="0"/>
                <w:numId w:val="5"/>
              </w:numPr>
              <w:tabs>
                <w:tab w:val="clear" w:pos="154"/>
              </w:tabs>
              <w:rPr>
                <w:bCs/>
                <w:kern w:val="28"/>
                <w:sz w:val="22"/>
                <w:szCs w:val="22"/>
              </w:rPr>
            </w:pPr>
            <w:r w:rsidRPr="001F2030">
              <w:rPr>
                <w:kern w:val="28"/>
                <w:sz w:val="22"/>
                <w:szCs w:val="22"/>
              </w:rPr>
              <w:t>Information may be shared with</w:t>
            </w:r>
            <w:r w:rsidR="00C5722C" w:rsidRPr="001F2030">
              <w:rPr>
                <w:kern w:val="28"/>
                <w:sz w:val="22"/>
                <w:szCs w:val="22"/>
              </w:rPr>
              <w:t xml:space="preserve">, </w:t>
            </w:r>
            <w:r w:rsidRPr="001F2030">
              <w:rPr>
                <w:kern w:val="28"/>
                <w:sz w:val="22"/>
                <w:szCs w:val="22"/>
              </w:rPr>
              <w:t>and sought from</w:t>
            </w:r>
            <w:r w:rsidR="00C5722C" w:rsidRPr="001F2030">
              <w:rPr>
                <w:kern w:val="28"/>
                <w:sz w:val="22"/>
                <w:szCs w:val="22"/>
              </w:rPr>
              <w:t>,</w:t>
            </w:r>
            <w:r w:rsidRPr="001F2030">
              <w:rPr>
                <w:kern w:val="28"/>
                <w:sz w:val="22"/>
                <w:szCs w:val="22"/>
              </w:rPr>
              <w:t xml:space="preserve"> other agencies / services that can provide help and support</w:t>
            </w:r>
            <w:r w:rsidR="007F1A1C" w:rsidRPr="001F2030">
              <w:rPr>
                <w:kern w:val="28"/>
                <w:sz w:val="22"/>
                <w:szCs w:val="22"/>
              </w:rPr>
              <w:t xml:space="preserve"> to improve things for me or my </w:t>
            </w:r>
            <w:proofErr w:type="gramStart"/>
            <w:r w:rsidR="007F1A1C" w:rsidRPr="001F2030">
              <w:rPr>
                <w:kern w:val="28"/>
                <w:sz w:val="22"/>
                <w:szCs w:val="22"/>
              </w:rPr>
              <w:t>child(</w:t>
            </w:r>
            <w:proofErr w:type="spellStart"/>
            <w:proofErr w:type="gramEnd"/>
            <w:r w:rsidR="007F1A1C" w:rsidRPr="001F2030">
              <w:rPr>
                <w:kern w:val="28"/>
                <w:sz w:val="22"/>
                <w:szCs w:val="22"/>
              </w:rPr>
              <w:t>ren</w:t>
            </w:r>
            <w:proofErr w:type="spellEnd"/>
            <w:r w:rsidR="007F1A1C" w:rsidRPr="001F2030">
              <w:rPr>
                <w:kern w:val="28"/>
                <w:sz w:val="22"/>
                <w:szCs w:val="22"/>
              </w:rPr>
              <w:t>) and family</w:t>
            </w:r>
            <w:r w:rsidRPr="001F2030">
              <w:rPr>
                <w:kern w:val="28"/>
                <w:sz w:val="22"/>
                <w:szCs w:val="22"/>
              </w:rPr>
              <w:t xml:space="preserve">. </w:t>
            </w:r>
          </w:p>
          <w:p w:rsidR="00097A06" w:rsidRPr="00F96532" w:rsidRDefault="00097A06" w:rsidP="001F2030">
            <w:pPr>
              <w:widowControl w:val="0"/>
              <w:numPr>
                <w:ilvl w:val="0"/>
                <w:numId w:val="5"/>
              </w:numPr>
              <w:tabs>
                <w:tab w:val="clear" w:pos="154"/>
              </w:tabs>
              <w:rPr>
                <w:bCs/>
                <w:kern w:val="28"/>
                <w:sz w:val="22"/>
                <w:szCs w:val="22"/>
              </w:rPr>
            </w:pPr>
            <w:proofErr w:type="gramStart"/>
            <w:r w:rsidRPr="00F96532">
              <w:rPr>
                <w:sz w:val="22"/>
                <w:szCs w:val="22"/>
              </w:rPr>
              <w:t>this</w:t>
            </w:r>
            <w:proofErr w:type="gramEnd"/>
            <w:r w:rsidRPr="00F96532">
              <w:rPr>
                <w:sz w:val="22"/>
                <w:szCs w:val="22"/>
              </w:rPr>
              <w:t xml:space="preserve"> referral</w:t>
            </w:r>
            <w:r w:rsidR="00A53D2B" w:rsidRPr="00F96532">
              <w:rPr>
                <w:sz w:val="22"/>
                <w:szCs w:val="22"/>
              </w:rPr>
              <w:t xml:space="preserve">, the </w:t>
            </w:r>
            <w:r w:rsidRPr="00F96532">
              <w:rPr>
                <w:sz w:val="22"/>
                <w:szCs w:val="22"/>
              </w:rPr>
              <w:t>resulting assessment</w:t>
            </w:r>
            <w:r w:rsidR="00A53D2B" w:rsidRPr="00F96532">
              <w:rPr>
                <w:sz w:val="22"/>
                <w:szCs w:val="22"/>
              </w:rPr>
              <w:t xml:space="preserve"> and reviews </w:t>
            </w:r>
            <w:r w:rsidRPr="00F96532">
              <w:rPr>
                <w:bCs/>
                <w:kern w:val="28"/>
                <w:sz w:val="22"/>
                <w:szCs w:val="22"/>
              </w:rPr>
              <w:t>resulting from services offered will be shared my Health Visitor (part of Integrated Early Childhood  service)</w:t>
            </w:r>
            <w:r w:rsidR="00FF39C1" w:rsidRPr="00F96532">
              <w:rPr>
                <w:bCs/>
                <w:kern w:val="28"/>
                <w:sz w:val="22"/>
                <w:szCs w:val="22"/>
              </w:rPr>
              <w:t xml:space="preserve"> and the referrer (if applicable)</w:t>
            </w:r>
            <w:r w:rsidR="000524A0" w:rsidRPr="00F96532">
              <w:rPr>
                <w:bCs/>
                <w:kern w:val="28"/>
                <w:sz w:val="22"/>
                <w:szCs w:val="22"/>
              </w:rPr>
              <w:t xml:space="preserve"> for the purposes of providing early help</w:t>
            </w:r>
            <w:r w:rsidR="00FF39C1" w:rsidRPr="00F96532">
              <w:rPr>
                <w:bCs/>
                <w:kern w:val="28"/>
                <w:sz w:val="22"/>
                <w:szCs w:val="22"/>
              </w:rPr>
              <w:t>.</w:t>
            </w:r>
          </w:p>
          <w:p w:rsidR="000524A0" w:rsidRPr="00F96532" w:rsidRDefault="00240204" w:rsidP="001F2030">
            <w:pPr>
              <w:widowControl w:val="0"/>
              <w:numPr>
                <w:ilvl w:val="0"/>
                <w:numId w:val="5"/>
              </w:numPr>
              <w:tabs>
                <w:tab w:val="clear" w:pos="154"/>
              </w:tabs>
              <w:rPr>
                <w:sz w:val="22"/>
                <w:szCs w:val="22"/>
              </w:rPr>
            </w:pPr>
            <w:r w:rsidRPr="00F96532">
              <w:rPr>
                <w:bCs/>
                <w:kern w:val="28"/>
                <w:sz w:val="22"/>
                <w:szCs w:val="22"/>
              </w:rPr>
              <w:t>I</w:t>
            </w:r>
            <w:r w:rsidR="0095757B" w:rsidRPr="00F96532">
              <w:rPr>
                <w:bCs/>
                <w:kern w:val="28"/>
                <w:sz w:val="22"/>
                <w:szCs w:val="22"/>
              </w:rPr>
              <w:t>nformation related to this</w:t>
            </w:r>
            <w:r w:rsidRPr="00F96532">
              <w:rPr>
                <w:bCs/>
                <w:kern w:val="28"/>
                <w:sz w:val="22"/>
                <w:szCs w:val="22"/>
              </w:rPr>
              <w:t>’</w:t>
            </w:r>
            <w:r w:rsidR="0095757B" w:rsidRPr="00F96532">
              <w:rPr>
                <w:bCs/>
                <w:kern w:val="28"/>
                <w:sz w:val="22"/>
                <w:szCs w:val="22"/>
              </w:rPr>
              <w:t xml:space="preserve"> request for support</w:t>
            </w:r>
            <w:r w:rsidRPr="00F96532">
              <w:rPr>
                <w:bCs/>
                <w:kern w:val="28"/>
                <w:sz w:val="22"/>
                <w:szCs w:val="22"/>
              </w:rPr>
              <w:t>’</w:t>
            </w:r>
            <w:r w:rsidR="0095757B" w:rsidRPr="00F96532">
              <w:rPr>
                <w:bCs/>
                <w:kern w:val="28"/>
                <w:sz w:val="22"/>
                <w:szCs w:val="22"/>
              </w:rPr>
              <w:t xml:space="preserve"> will be held on </w:t>
            </w:r>
            <w:r w:rsidR="00A06F30" w:rsidRPr="00F96532">
              <w:rPr>
                <w:bCs/>
                <w:kern w:val="28"/>
                <w:sz w:val="22"/>
                <w:szCs w:val="22"/>
              </w:rPr>
              <w:t xml:space="preserve">a </w:t>
            </w:r>
            <w:r w:rsidR="0095757B" w:rsidRPr="00F96532">
              <w:rPr>
                <w:bCs/>
                <w:kern w:val="28"/>
                <w:sz w:val="22"/>
                <w:szCs w:val="22"/>
              </w:rPr>
              <w:t xml:space="preserve">confidential </w:t>
            </w:r>
            <w:r w:rsidR="00A06F30" w:rsidRPr="00F96532">
              <w:rPr>
                <w:bCs/>
                <w:kern w:val="28"/>
                <w:sz w:val="22"/>
                <w:szCs w:val="22"/>
              </w:rPr>
              <w:t xml:space="preserve">data </w:t>
            </w:r>
            <w:r w:rsidR="0095757B" w:rsidRPr="00F96532">
              <w:rPr>
                <w:bCs/>
                <w:kern w:val="28"/>
                <w:sz w:val="22"/>
                <w:szCs w:val="22"/>
              </w:rPr>
              <w:t>system which is bound</w:t>
            </w:r>
            <w:r w:rsidR="00211D88" w:rsidRPr="00F96532">
              <w:rPr>
                <w:bCs/>
                <w:kern w:val="28"/>
                <w:sz w:val="22"/>
                <w:szCs w:val="22"/>
              </w:rPr>
              <w:t xml:space="preserve"> by data protection laws.  </w:t>
            </w:r>
            <w:r w:rsidR="00C66B8D" w:rsidRPr="00F96532">
              <w:rPr>
                <w:bCs/>
                <w:kern w:val="28"/>
                <w:sz w:val="22"/>
                <w:szCs w:val="22"/>
              </w:rPr>
              <w:t xml:space="preserve"> </w:t>
            </w:r>
          </w:p>
          <w:p w:rsidR="00240204" w:rsidRPr="00F96532" w:rsidRDefault="00C66B8D" w:rsidP="000524A0">
            <w:pPr>
              <w:widowControl w:val="0"/>
              <w:tabs>
                <w:tab w:val="clear" w:pos="154"/>
              </w:tabs>
              <w:ind w:left="360"/>
              <w:rPr>
                <w:sz w:val="22"/>
                <w:szCs w:val="22"/>
              </w:rPr>
            </w:pPr>
            <w:r w:rsidRPr="00F96532">
              <w:rPr>
                <w:bCs/>
                <w:kern w:val="28"/>
                <w:sz w:val="22"/>
                <w:szCs w:val="22"/>
              </w:rPr>
              <w:t xml:space="preserve">(Details surrounding this can be found at </w:t>
            </w:r>
            <w:hyperlink r:id="rId13" w:history="1">
              <w:r w:rsidRPr="00F96532">
                <w:rPr>
                  <w:rStyle w:val="Hyperlink"/>
                  <w:bCs/>
                  <w:color w:val="auto"/>
                  <w:kern w:val="28"/>
                  <w:sz w:val="22"/>
                  <w:szCs w:val="22"/>
                </w:rPr>
                <w:t>www.bathnes.gov.uk</w:t>
              </w:r>
            </w:hyperlink>
            <w:r w:rsidRPr="00F96532">
              <w:rPr>
                <w:bCs/>
                <w:kern w:val="28"/>
                <w:sz w:val="22"/>
                <w:szCs w:val="22"/>
              </w:rPr>
              <w:t xml:space="preserve"> under ‘Data Protection’) </w:t>
            </w:r>
          </w:p>
          <w:p w:rsidR="00C5722C" w:rsidRPr="001F2030" w:rsidRDefault="00C5722C" w:rsidP="001F2030">
            <w:pPr>
              <w:widowControl w:val="0"/>
              <w:numPr>
                <w:ilvl w:val="0"/>
                <w:numId w:val="5"/>
              </w:numPr>
              <w:tabs>
                <w:tab w:val="clear" w:pos="154"/>
              </w:tabs>
              <w:rPr>
                <w:sz w:val="22"/>
                <w:szCs w:val="22"/>
              </w:rPr>
            </w:pPr>
            <w:r w:rsidRPr="001F2030">
              <w:rPr>
                <w:sz w:val="22"/>
                <w:szCs w:val="22"/>
              </w:rPr>
              <w:t>I have had the need for the storing and sharing of this information explained to me and I understand the exceptional circumstances under which it may be shared without my prior consent.</w:t>
            </w:r>
          </w:p>
          <w:p w:rsidR="00240204" w:rsidRPr="001F2030" w:rsidRDefault="00240204" w:rsidP="001F2030">
            <w:pPr>
              <w:widowControl w:val="0"/>
              <w:numPr>
                <w:ilvl w:val="0"/>
                <w:numId w:val="5"/>
              </w:numPr>
              <w:tabs>
                <w:tab w:val="clear" w:pos="154"/>
              </w:tabs>
              <w:rPr>
                <w:sz w:val="22"/>
                <w:szCs w:val="22"/>
              </w:rPr>
            </w:pPr>
            <w:r w:rsidRPr="001F2030">
              <w:rPr>
                <w:sz w:val="22"/>
                <w:szCs w:val="22"/>
              </w:rPr>
              <w:t>I have had the consent process</w:t>
            </w:r>
            <w:r w:rsidR="000524A0">
              <w:rPr>
                <w:sz w:val="22"/>
                <w:szCs w:val="22"/>
              </w:rPr>
              <w:t xml:space="preserve"> and </w:t>
            </w:r>
            <w:r w:rsidRPr="001F2030">
              <w:rPr>
                <w:sz w:val="22"/>
                <w:szCs w:val="22"/>
              </w:rPr>
              <w:t xml:space="preserve">information sharing protocols explained to </w:t>
            </w:r>
            <w:r w:rsidR="000524A0">
              <w:rPr>
                <w:sz w:val="22"/>
                <w:szCs w:val="22"/>
              </w:rPr>
              <w:t xml:space="preserve">and shared with </w:t>
            </w:r>
            <w:r w:rsidRPr="001F2030">
              <w:rPr>
                <w:sz w:val="22"/>
                <w:szCs w:val="22"/>
              </w:rPr>
              <w:t xml:space="preserve">me. </w:t>
            </w:r>
          </w:p>
          <w:p w:rsidR="001F2030" w:rsidRPr="00B73877" w:rsidRDefault="001F2030" w:rsidP="001F2030">
            <w:pPr>
              <w:pStyle w:val="ListParagraph"/>
              <w:numPr>
                <w:ilvl w:val="0"/>
                <w:numId w:val="5"/>
              </w:numPr>
              <w:tabs>
                <w:tab w:val="clear" w:pos="154"/>
              </w:tabs>
              <w:jc w:val="both"/>
              <w:rPr>
                <w:rFonts w:cs="Times New Roman"/>
                <w:b/>
                <w:sz w:val="22"/>
                <w:szCs w:val="22"/>
              </w:rPr>
            </w:pPr>
            <w:r w:rsidRPr="00B73877">
              <w:rPr>
                <w:rFonts w:cs="Times New Roman"/>
                <w:b/>
                <w:sz w:val="22"/>
                <w:szCs w:val="22"/>
              </w:rPr>
              <w:t xml:space="preserve">I am at a point </w:t>
            </w:r>
            <w:r w:rsidR="00B73877" w:rsidRPr="00B73877">
              <w:rPr>
                <w:rFonts w:cs="Times New Roman"/>
                <w:b/>
                <w:sz w:val="22"/>
                <w:szCs w:val="22"/>
              </w:rPr>
              <w:t xml:space="preserve">of being </w:t>
            </w:r>
            <w:r w:rsidRPr="00B73877">
              <w:rPr>
                <w:rFonts w:cs="Times New Roman"/>
                <w:b/>
                <w:sz w:val="22"/>
                <w:szCs w:val="22"/>
              </w:rPr>
              <w:t xml:space="preserve">willing </w:t>
            </w:r>
            <w:r w:rsidR="00B73877" w:rsidRPr="00B73877">
              <w:rPr>
                <w:rFonts w:cs="Times New Roman"/>
                <w:b/>
                <w:sz w:val="22"/>
                <w:szCs w:val="22"/>
              </w:rPr>
              <w:t xml:space="preserve">and able </w:t>
            </w:r>
            <w:r w:rsidRPr="00B73877">
              <w:rPr>
                <w:rFonts w:cs="Times New Roman"/>
                <w:b/>
                <w:sz w:val="22"/>
                <w:szCs w:val="22"/>
              </w:rPr>
              <w:t xml:space="preserve">to work with Children’s Centre services to make a difference to our lives. </w:t>
            </w:r>
            <w:r w:rsidRPr="00B73877">
              <w:rPr>
                <w:rFonts w:cs="Times New Roman"/>
                <w:b/>
                <w:sz w:val="22"/>
                <w:szCs w:val="22"/>
              </w:rPr>
              <w:tab/>
            </w:r>
          </w:p>
          <w:p w:rsidR="00240204" w:rsidRPr="001F2030" w:rsidRDefault="00240204" w:rsidP="00240204">
            <w:pPr>
              <w:widowControl w:val="0"/>
              <w:tabs>
                <w:tab w:val="clear" w:pos="154"/>
              </w:tabs>
              <w:ind w:left="360"/>
              <w:rPr>
                <w:sz w:val="22"/>
                <w:szCs w:val="22"/>
              </w:rPr>
            </w:pPr>
          </w:p>
        </w:tc>
      </w:tr>
      <w:tr w:rsidR="0095757B" w:rsidTr="0095757B">
        <w:tblPrEx>
          <w:shd w:val="clear" w:color="auto" w:fill="auto"/>
        </w:tblPrEx>
        <w:tc>
          <w:tcPr>
            <w:tcW w:w="2552" w:type="dxa"/>
            <w:shd w:val="clear" w:color="auto" w:fill="FFFFCC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</w:p>
        </w:tc>
        <w:tc>
          <w:tcPr>
            <w:tcW w:w="3969" w:type="dxa"/>
            <w:shd w:val="clear" w:color="auto" w:fill="FFFFCC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  <w:r w:rsidRPr="0095757B">
              <w:rPr>
                <w:b/>
                <w:sz w:val="22"/>
                <w:szCs w:val="24"/>
              </w:rPr>
              <w:t xml:space="preserve">Parent / Carer 1 </w:t>
            </w:r>
          </w:p>
        </w:tc>
        <w:tc>
          <w:tcPr>
            <w:tcW w:w="3969" w:type="dxa"/>
            <w:shd w:val="clear" w:color="auto" w:fill="FFFFCC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  <w:r w:rsidRPr="0095757B">
              <w:rPr>
                <w:b/>
                <w:sz w:val="22"/>
                <w:szCs w:val="24"/>
              </w:rPr>
              <w:t>Parent / Carer 2</w:t>
            </w:r>
          </w:p>
        </w:tc>
      </w:tr>
      <w:tr w:rsidR="0095757B" w:rsidTr="00C66B8D">
        <w:tblPrEx>
          <w:shd w:val="clear" w:color="auto" w:fill="auto"/>
        </w:tblPrEx>
        <w:trPr>
          <w:trHeight w:val="397"/>
        </w:trPr>
        <w:tc>
          <w:tcPr>
            <w:tcW w:w="2552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  <w:r w:rsidRPr="0095757B">
              <w:rPr>
                <w:b/>
                <w:sz w:val="22"/>
                <w:szCs w:val="24"/>
              </w:rPr>
              <w:t xml:space="preserve">Name </w:t>
            </w:r>
          </w:p>
        </w:tc>
        <w:tc>
          <w:tcPr>
            <w:tcW w:w="3969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</w:p>
        </w:tc>
        <w:tc>
          <w:tcPr>
            <w:tcW w:w="3969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</w:p>
        </w:tc>
      </w:tr>
      <w:tr w:rsidR="0095757B" w:rsidTr="00C66B8D">
        <w:tblPrEx>
          <w:shd w:val="clear" w:color="auto" w:fill="auto"/>
        </w:tblPrEx>
        <w:trPr>
          <w:trHeight w:val="397"/>
        </w:trPr>
        <w:tc>
          <w:tcPr>
            <w:tcW w:w="2552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  <w:r w:rsidRPr="0095757B">
              <w:rPr>
                <w:b/>
                <w:sz w:val="22"/>
                <w:szCs w:val="24"/>
              </w:rPr>
              <w:t xml:space="preserve">Relationship to Child </w:t>
            </w:r>
          </w:p>
        </w:tc>
        <w:tc>
          <w:tcPr>
            <w:tcW w:w="3969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</w:p>
        </w:tc>
        <w:tc>
          <w:tcPr>
            <w:tcW w:w="3969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</w:p>
        </w:tc>
      </w:tr>
      <w:tr w:rsidR="0095757B" w:rsidTr="00C66B8D">
        <w:tblPrEx>
          <w:shd w:val="clear" w:color="auto" w:fill="auto"/>
        </w:tblPrEx>
        <w:trPr>
          <w:trHeight w:val="397"/>
        </w:trPr>
        <w:tc>
          <w:tcPr>
            <w:tcW w:w="2552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  <w:r w:rsidRPr="0095757B">
              <w:rPr>
                <w:b/>
                <w:sz w:val="22"/>
                <w:szCs w:val="24"/>
              </w:rPr>
              <w:t xml:space="preserve">Signature </w:t>
            </w:r>
          </w:p>
        </w:tc>
        <w:tc>
          <w:tcPr>
            <w:tcW w:w="3969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</w:p>
        </w:tc>
        <w:tc>
          <w:tcPr>
            <w:tcW w:w="3969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</w:p>
        </w:tc>
      </w:tr>
      <w:tr w:rsidR="0095757B" w:rsidTr="00C66B8D">
        <w:tblPrEx>
          <w:shd w:val="clear" w:color="auto" w:fill="auto"/>
        </w:tblPrEx>
        <w:trPr>
          <w:trHeight w:val="397"/>
        </w:trPr>
        <w:tc>
          <w:tcPr>
            <w:tcW w:w="2552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  <w:r w:rsidRPr="0095757B">
              <w:rPr>
                <w:b/>
                <w:sz w:val="22"/>
                <w:szCs w:val="24"/>
              </w:rPr>
              <w:t xml:space="preserve">Date </w:t>
            </w:r>
          </w:p>
        </w:tc>
        <w:tc>
          <w:tcPr>
            <w:tcW w:w="3969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</w:p>
        </w:tc>
        <w:tc>
          <w:tcPr>
            <w:tcW w:w="3969" w:type="dxa"/>
          </w:tcPr>
          <w:p w:rsidR="0095757B" w:rsidRPr="0095757B" w:rsidRDefault="0095757B" w:rsidP="00B01273">
            <w:pPr>
              <w:tabs>
                <w:tab w:val="clear" w:pos="154"/>
                <w:tab w:val="left" w:pos="3969"/>
                <w:tab w:val="left" w:pos="6804"/>
              </w:tabs>
              <w:rPr>
                <w:b/>
                <w:sz w:val="22"/>
                <w:szCs w:val="24"/>
              </w:rPr>
            </w:pPr>
          </w:p>
        </w:tc>
      </w:tr>
    </w:tbl>
    <w:p w:rsidR="0095757B" w:rsidRPr="00687B96" w:rsidRDefault="0095757B" w:rsidP="00B01273">
      <w:pPr>
        <w:tabs>
          <w:tab w:val="clear" w:pos="154"/>
          <w:tab w:val="left" w:pos="3969"/>
          <w:tab w:val="left" w:pos="6804"/>
        </w:tabs>
        <w:rPr>
          <w:b/>
          <w:sz w:val="6"/>
          <w:szCs w:val="6"/>
        </w:rPr>
      </w:pPr>
    </w:p>
    <w:p w:rsidR="00240204" w:rsidRDefault="00240204">
      <w:pPr>
        <w:tabs>
          <w:tab w:val="clear" w:pos="154"/>
        </w:tabs>
        <w:spacing w:after="200" w:line="276" w:lineRule="auto"/>
        <w:rPr>
          <w:b/>
          <w:sz w:val="22"/>
        </w:rPr>
      </w:pPr>
      <w:r>
        <w:rPr>
          <w:b/>
          <w:sz w:val="22"/>
        </w:rPr>
        <w:br w:type="page"/>
      </w:r>
    </w:p>
    <w:p w:rsidR="00447205" w:rsidRPr="00737830" w:rsidRDefault="00447205" w:rsidP="00447205">
      <w:pPr>
        <w:rPr>
          <w:b/>
          <w:sz w:val="22"/>
        </w:rPr>
      </w:pPr>
      <w:r w:rsidRPr="00737830">
        <w:rPr>
          <w:b/>
          <w:sz w:val="22"/>
        </w:rPr>
        <w:lastRenderedPageBreak/>
        <w:t xml:space="preserve">Addresses to send completed ‘Request for Support’ forms to: </w:t>
      </w:r>
    </w:p>
    <w:tbl>
      <w:tblPr>
        <w:tblW w:w="10287" w:type="dxa"/>
        <w:jc w:val="center"/>
        <w:tblInd w:w="1353" w:type="dxa"/>
        <w:tblLayout w:type="fixed"/>
        <w:tblLook w:val="04A0" w:firstRow="1" w:lastRow="0" w:firstColumn="1" w:lastColumn="0" w:noHBand="0" w:noVBand="1"/>
      </w:tblPr>
      <w:tblGrid>
        <w:gridCol w:w="1754"/>
        <w:gridCol w:w="3260"/>
        <w:gridCol w:w="567"/>
        <w:gridCol w:w="4706"/>
      </w:tblGrid>
      <w:tr w:rsidR="00447205" w:rsidRPr="0095551F" w:rsidTr="00967040">
        <w:trPr>
          <w:trHeight w:val="1714"/>
          <w:jc w:val="center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Default="00447205" w:rsidP="00967040">
            <w:pPr>
              <w:jc w:val="center"/>
              <w:rPr>
                <w:noProof/>
              </w:rPr>
            </w:pPr>
          </w:p>
          <w:p w:rsidR="00447205" w:rsidRPr="00AE21EC" w:rsidRDefault="00447205" w:rsidP="00967040">
            <w:pPr>
              <w:jc w:val="center"/>
              <w:rPr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664C48E" wp14:editId="12D569BC">
                  <wp:extent cx="832216" cy="552450"/>
                  <wp:effectExtent l="0" t="0" r="6350" b="0"/>
                  <wp:docPr id="10" name="Picture 10" descr="J:\Keynsham_S_Drive\Education\Early Years\SS &amp; Children's Centres\Children's Centres\9 CCs\Marketing\Access only - working on\Children's Centres\Images\Logos\Action For Children logo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Keynsham_S_Drive\Education\Early Years\SS &amp; Children's Centres\Children's Centres\9 CCs\Marketing\Access only - working on\Children's Centres\Images\Logos\Action For Children logo.g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16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Default="00447205" w:rsidP="00967040">
            <w:pPr>
              <w:rPr>
                <w:b/>
                <w:color w:val="000000"/>
              </w:rPr>
            </w:pPr>
          </w:p>
          <w:p w:rsidR="00447205" w:rsidRPr="00966307" w:rsidRDefault="00447205" w:rsidP="00967040">
            <w:pPr>
              <w:rPr>
                <w:b/>
                <w:color w:val="00B050"/>
                <w:sz w:val="28"/>
              </w:rPr>
            </w:pPr>
            <w:r w:rsidRPr="00966307">
              <w:rPr>
                <w:b/>
                <w:color w:val="00B050"/>
                <w:sz w:val="28"/>
              </w:rPr>
              <w:t>Bath West:</w:t>
            </w:r>
          </w:p>
          <w:p w:rsidR="00447205" w:rsidRDefault="00447205" w:rsidP="00967040">
            <w:pPr>
              <w:rPr>
                <w:b/>
                <w:color w:val="000000"/>
              </w:rPr>
            </w:pPr>
          </w:p>
          <w:p w:rsidR="00954D32" w:rsidRPr="00954D32" w:rsidRDefault="00954D32" w:rsidP="00954D32">
            <w:pPr>
              <w:rPr>
                <w:b/>
              </w:rPr>
            </w:pPr>
            <w:r w:rsidRPr="00954D32">
              <w:rPr>
                <w:b/>
              </w:rPr>
              <w:t xml:space="preserve">Action For Children </w:t>
            </w:r>
          </w:p>
          <w:p w:rsidR="00954D32" w:rsidRPr="00954D32" w:rsidRDefault="00954D32" w:rsidP="00954D32">
            <w:pPr>
              <w:rPr>
                <w:b/>
              </w:rPr>
            </w:pPr>
            <w:r w:rsidRPr="00954D32">
              <w:rPr>
                <w:b/>
              </w:rPr>
              <w:t xml:space="preserve">                 </w:t>
            </w:r>
            <w:r>
              <w:rPr>
                <w:b/>
              </w:rPr>
              <w:t xml:space="preserve"> </w:t>
            </w:r>
            <w:r w:rsidRPr="00954D32">
              <w:rPr>
                <w:b/>
              </w:rPr>
              <w:t xml:space="preserve"> Children’s Centre </w:t>
            </w:r>
          </w:p>
          <w:p w:rsidR="00954D32" w:rsidRPr="00954D32" w:rsidRDefault="00954D32" w:rsidP="00954D32">
            <w:r w:rsidRPr="00954D32">
              <w:t xml:space="preserve">c/o </w:t>
            </w:r>
            <w:proofErr w:type="spellStart"/>
            <w:r w:rsidRPr="00954D32">
              <w:t>Beaumonds</w:t>
            </w:r>
            <w:proofErr w:type="spellEnd"/>
          </w:p>
          <w:p w:rsidR="00954D32" w:rsidRPr="00954D32" w:rsidRDefault="00954D32" w:rsidP="00954D32">
            <w:proofErr w:type="spellStart"/>
            <w:r w:rsidRPr="00954D32">
              <w:t>Padleigh</w:t>
            </w:r>
            <w:proofErr w:type="spellEnd"/>
            <w:r w:rsidRPr="00954D32">
              <w:t xml:space="preserve"> Hill</w:t>
            </w:r>
          </w:p>
          <w:p w:rsidR="00954D32" w:rsidRPr="00954D32" w:rsidRDefault="00954D32" w:rsidP="00954D32">
            <w:r w:rsidRPr="00954D32">
              <w:t>Bath</w:t>
            </w:r>
          </w:p>
          <w:p w:rsidR="0072592D" w:rsidRPr="00954D32" w:rsidRDefault="00954D32" w:rsidP="00967040">
            <w:r w:rsidRPr="00954D32">
              <w:t>BA2 9DW</w:t>
            </w:r>
          </w:p>
          <w:p w:rsidR="0072592D" w:rsidRPr="0072592D" w:rsidRDefault="0072592D" w:rsidP="00967040">
            <w:pPr>
              <w:rPr>
                <w:color w:val="FF0000"/>
              </w:rPr>
            </w:pPr>
          </w:p>
          <w:p w:rsidR="00447205" w:rsidRPr="00AE21EC" w:rsidRDefault="00447205" w:rsidP="00967040">
            <w:pPr>
              <w:rPr>
                <w:color w:val="000000"/>
              </w:rPr>
            </w:pPr>
            <w:r w:rsidRPr="0095551F">
              <w:t>Tel No:</w:t>
            </w:r>
            <w:r>
              <w:t xml:space="preserve"> </w:t>
            </w:r>
            <w:r w:rsidR="00954D32">
              <w:t>01225 461970</w:t>
            </w:r>
          </w:p>
          <w:p w:rsidR="00447205" w:rsidRDefault="00447205" w:rsidP="00967040">
            <w:pPr>
              <w:rPr>
                <w:color w:val="000000"/>
              </w:rPr>
            </w:pPr>
          </w:p>
          <w:p w:rsidR="00447205" w:rsidRDefault="00447205" w:rsidP="00967040">
            <w:pPr>
              <w:rPr>
                <w:color w:val="000000"/>
              </w:rPr>
            </w:pPr>
            <w:r>
              <w:rPr>
                <w:color w:val="000000"/>
              </w:rPr>
              <w:t xml:space="preserve">Via:  </w:t>
            </w:r>
            <w:proofErr w:type="spellStart"/>
            <w:r>
              <w:rPr>
                <w:color w:val="000000"/>
              </w:rPr>
              <w:t>Globalscape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447205" w:rsidRDefault="00447205" w:rsidP="0096704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For Council staff </w:t>
            </w:r>
          </w:p>
          <w:p w:rsidR="00447205" w:rsidRPr="00AE21EC" w:rsidRDefault="00447205" w:rsidP="00967040">
            <w:pPr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Pr="0095551F" w:rsidRDefault="00447205" w:rsidP="00967040"/>
          <w:p w:rsidR="00447205" w:rsidRPr="0095551F" w:rsidRDefault="00447205" w:rsidP="00967040">
            <w:r w:rsidRPr="0095551F">
              <w:t xml:space="preserve">For 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7205" w:rsidRPr="0095551F" w:rsidRDefault="00447205" w:rsidP="00967040"/>
          <w:p w:rsidR="00447205" w:rsidRPr="0095551F" w:rsidRDefault="00447205" w:rsidP="00967040">
            <w:r w:rsidRPr="0095551F">
              <w:t xml:space="preserve">Those referrals from Bath West CC group area: </w:t>
            </w:r>
          </w:p>
          <w:p w:rsidR="00447205" w:rsidRPr="0095551F" w:rsidRDefault="00447205" w:rsidP="00967040">
            <w:pPr>
              <w:ind w:left="720"/>
            </w:pPr>
            <w:proofErr w:type="spellStart"/>
            <w:r w:rsidRPr="0095551F">
              <w:t>Twerton</w:t>
            </w:r>
            <w:proofErr w:type="spellEnd"/>
            <w:r w:rsidRPr="0095551F">
              <w:t xml:space="preserve"> </w:t>
            </w:r>
          </w:p>
          <w:p w:rsidR="00447205" w:rsidRDefault="00447205" w:rsidP="00967040">
            <w:pPr>
              <w:ind w:left="720"/>
            </w:pPr>
            <w:r w:rsidRPr="0095551F">
              <w:t xml:space="preserve">Moorlands </w:t>
            </w:r>
          </w:p>
          <w:p w:rsidR="00447205" w:rsidRDefault="00447205" w:rsidP="00967040">
            <w:pPr>
              <w:ind w:left="720"/>
            </w:pPr>
          </w:p>
          <w:p w:rsidR="00447205" w:rsidRDefault="00447205" w:rsidP="00967040">
            <w:pPr>
              <w:ind w:left="720"/>
            </w:pPr>
          </w:p>
          <w:p w:rsidR="00447205" w:rsidRDefault="00447205" w:rsidP="00967040">
            <w:pPr>
              <w:ind w:left="720"/>
            </w:pPr>
          </w:p>
          <w:p w:rsidR="00447205" w:rsidRPr="00966307" w:rsidRDefault="00447205" w:rsidP="00967040">
            <w:pPr>
              <w:rPr>
                <w:b/>
                <w:i/>
              </w:rPr>
            </w:pPr>
            <w:r w:rsidRPr="00966307">
              <w:rPr>
                <w:b/>
                <w:i/>
              </w:rPr>
              <w:t xml:space="preserve">Contacts:   </w:t>
            </w:r>
          </w:p>
          <w:p w:rsidR="00447205" w:rsidRPr="00966307" w:rsidRDefault="00447205" w:rsidP="00967040">
            <w:pPr>
              <w:rPr>
                <w:b/>
                <w:i/>
              </w:rPr>
            </w:pPr>
            <w:r w:rsidRPr="00966307">
              <w:rPr>
                <w:b/>
                <w:i/>
              </w:rPr>
              <w:t xml:space="preserve">Children’s Centre Co-ordinators: </w:t>
            </w:r>
          </w:p>
          <w:p w:rsidR="00447205" w:rsidRPr="00C06618" w:rsidRDefault="00447205" w:rsidP="00967040">
            <w:pPr>
              <w:rPr>
                <w:i/>
              </w:rPr>
            </w:pPr>
            <w:r>
              <w:rPr>
                <w:i/>
              </w:rPr>
              <w:t xml:space="preserve">           </w:t>
            </w:r>
            <w:r w:rsidRPr="00C06618">
              <w:rPr>
                <w:i/>
              </w:rPr>
              <w:t>Helen Stockwell</w:t>
            </w:r>
          </w:p>
        </w:tc>
      </w:tr>
      <w:tr w:rsidR="00447205" w:rsidRPr="0095551F" w:rsidTr="00967040">
        <w:trPr>
          <w:trHeight w:val="1471"/>
          <w:jc w:val="center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Pr="0095551F" w:rsidRDefault="00F17AB3" w:rsidP="00967040">
            <w:pPr>
              <w:jc w:val="center"/>
              <w:rPr>
                <w:b/>
                <w:color w:val="00000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7456" behindDoc="0" locked="0" layoutInCell="1" allowOverlap="1" wp14:anchorId="144E7E00" wp14:editId="224485B1">
                  <wp:simplePos x="0" y="0"/>
                  <wp:positionH relativeFrom="column">
                    <wp:posOffset>70633</wp:posOffset>
                  </wp:positionH>
                  <wp:positionV relativeFrom="paragraph">
                    <wp:posOffset>163195</wp:posOffset>
                  </wp:positionV>
                  <wp:extent cx="858520" cy="741045"/>
                  <wp:effectExtent l="0" t="0" r="0" b="1905"/>
                  <wp:wrapNone/>
                  <wp:docPr id="7" name="Picture 7" descr="Bright Start Children's Centre Logo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ght Start Children's Centre Logo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Default="00447205" w:rsidP="00967040">
            <w:pPr>
              <w:rPr>
                <w:b/>
              </w:rPr>
            </w:pPr>
          </w:p>
          <w:p w:rsidR="00447205" w:rsidRPr="000171BD" w:rsidRDefault="00447205" w:rsidP="00967040">
            <w:pPr>
              <w:rPr>
                <w:b/>
                <w:color w:val="0070C0"/>
                <w:sz w:val="28"/>
              </w:rPr>
            </w:pPr>
            <w:r w:rsidRPr="000171BD">
              <w:rPr>
                <w:b/>
                <w:color w:val="0070C0"/>
                <w:sz w:val="28"/>
              </w:rPr>
              <w:t xml:space="preserve">Bath East: </w:t>
            </w:r>
          </w:p>
          <w:p w:rsidR="00447205" w:rsidRDefault="00447205" w:rsidP="00967040">
            <w:pPr>
              <w:rPr>
                <w:b/>
              </w:rPr>
            </w:pPr>
          </w:p>
          <w:p w:rsidR="00447205" w:rsidRPr="0095551F" w:rsidRDefault="00447205" w:rsidP="00967040">
            <w:r w:rsidRPr="0095551F">
              <w:rPr>
                <w:b/>
              </w:rPr>
              <w:t>Parkside Children’s Centre</w:t>
            </w:r>
            <w:r w:rsidRPr="0095551F">
              <w:t xml:space="preserve"> </w:t>
            </w:r>
            <w:r w:rsidRPr="0095551F">
              <w:tab/>
            </w:r>
          </w:p>
          <w:p w:rsidR="00447205" w:rsidRDefault="00447205" w:rsidP="00967040">
            <w:r w:rsidRPr="0095551F">
              <w:t xml:space="preserve">Charlotte Street </w:t>
            </w:r>
          </w:p>
          <w:p w:rsidR="00447205" w:rsidRPr="0095551F" w:rsidRDefault="00447205" w:rsidP="00967040">
            <w:pPr>
              <w:tabs>
                <w:tab w:val="center" w:pos="1576"/>
              </w:tabs>
            </w:pPr>
            <w:r w:rsidRPr="0095551F">
              <w:t xml:space="preserve">BATH  </w:t>
            </w:r>
            <w:r w:rsidRPr="0095551F">
              <w:tab/>
            </w:r>
          </w:p>
          <w:p w:rsidR="00447205" w:rsidRDefault="00447205" w:rsidP="00967040">
            <w:r w:rsidRPr="0095551F">
              <w:t>BA1 2NE</w:t>
            </w:r>
          </w:p>
          <w:p w:rsidR="00447205" w:rsidRPr="0095551F" w:rsidRDefault="00447205" w:rsidP="00967040">
            <w:r w:rsidRPr="0095551F">
              <w:t xml:space="preserve">Tel No: 01225 396662 </w:t>
            </w:r>
          </w:p>
          <w:p w:rsidR="00447205" w:rsidRPr="0095551F" w:rsidRDefault="00447205" w:rsidP="00967040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Pr="0095551F" w:rsidRDefault="00447205" w:rsidP="00967040"/>
          <w:p w:rsidR="00447205" w:rsidRPr="0095551F" w:rsidRDefault="00447205" w:rsidP="00967040">
            <w:r w:rsidRPr="0095551F">
              <w:t xml:space="preserve">For 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7205" w:rsidRPr="0095551F" w:rsidRDefault="00447205" w:rsidP="00967040"/>
          <w:p w:rsidR="00447205" w:rsidRPr="0095551F" w:rsidRDefault="00447205" w:rsidP="00967040">
            <w:r w:rsidRPr="0095551F">
              <w:t>Tho</w:t>
            </w:r>
            <w:r>
              <w:t>se referrals from Bath East CC G</w:t>
            </w:r>
            <w:r w:rsidRPr="0095551F">
              <w:t xml:space="preserve">roup area: </w:t>
            </w:r>
          </w:p>
          <w:p w:rsidR="00447205" w:rsidRPr="0095551F" w:rsidRDefault="00447205" w:rsidP="00967040">
            <w:pPr>
              <w:ind w:left="720"/>
            </w:pPr>
            <w:r w:rsidRPr="0095551F">
              <w:t xml:space="preserve">Parkside area (Bath Central) </w:t>
            </w:r>
          </w:p>
          <w:p w:rsidR="00447205" w:rsidRPr="0095551F" w:rsidRDefault="00447205" w:rsidP="00967040">
            <w:pPr>
              <w:ind w:left="720"/>
            </w:pPr>
            <w:r w:rsidRPr="0095551F">
              <w:t xml:space="preserve">Weston </w:t>
            </w:r>
          </w:p>
          <w:p w:rsidR="00447205" w:rsidRDefault="00447205" w:rsidP="00967040">
            <w:pPr>
              <w:ind w:left="720"/>
            </w:pPr>
            <w:r w:rsidRPr="0095551F">
              <w:t xml:space="preserve">St Martin’s area </w:t>
            </w:r>
          </w:p>
          <w:p w:rsidR="00447205" w:rsidRDefault="00447205" w:rsidP="00447205">
            <w:pPr>
              <w:pStyle w:val="ListParagraph"/>
              <w:numPr>
                <w:ilvl w:val="0"/>
                <w:numId w:val="6"/>
              </w:numPr>
              <w:tabs>
                <w:tab w:val="clear" w:pos="154"/>
              </w:tabs>
            </w:pPr>
            <w:r>
              <w:t xml:space="preserve">Odd down, Combe Down, </w:t>
            </w:r>
            <w:proofErr w:type="spellStart"/>
            <w:r>
              <w:t>Foxhill</w:t>
            </w:r>
            <w:proofErr w:type="spellEnd"/>
            <w:r w:rsidRPr="00AE21EC">
              <w:t xml:space="preserve">  </w:t>
            </w:r>
          </w:p>
          <w:p w:rsidR="00447205" w:rsidRPr="00966307" w:rsidRDefault="00447205" w:rsidP="00967040">
            <w:pPr>
              <w:rPr>
                <w:b/>
                <w:i/>
              </w:rPr>
            </w:pPr>
          </w:p>
          <w:p w:rsidR="00447205" w:rsidRPr="00966307" w:rsidRDefault="00447205" w:rsidP="00967040">
            <w:pPr>
              <w:rPr>
                <w:b/>
              </w:rPr>
            </w:pPr>
            <w:r w:rsidRPr="00966307">
              <w:rPr>
                <w:b/>
                <w:i/>
              </w:rPr>
              <w:t xml:space="preserve">Contacts: </w:t>
            </w:r>
          </w:p>
          <w:p w:rsidR="00447205" w:rsidRPr="00966307" w:rsidRDefault="00447205" w:rsidP="00967040">
            <w:pPr>
              <w:rPr>
                <w:b/>
                <w:i/>
              </w:rPr>
            </w:pPr>
            <w:r w:rsidRPr="00966307">
              <w:rPr>
                <w:b/>
                <w:i/>
              </w:rPr>
              <w:t xml:space="preserve">Children’s Centre Co-ordinators: </w:t>
            </w:r>
          </w:p>
          <w:p w:rsidR="00447205" w:rsidRDefault="00447205" w:rsidP="00967040">
            <w:pPr>
              <w:rPr>
                <w:i/>
              </w:rPr>
            </w:pPr>
            <w:r>
              <w:rPr>
                <w:i/>
              </w:rPr>
              <w:t xml:space="preserve">           Juliet Davies   </w:t>
            </w:r>
          </w:p>
          <w:p w:rsidR="00447205" w:rsidRPr="00C06618" w:rsidRDefault="00447205" w:rsidP="00967040">
            <w:r>
              <w:rPr>
                <w:i/>
              </w:rPr>
              <w:t xml:space="preserve">           Jed Parsons</w:t>
            </w:r>
          </w:p>
          <w:p w:rsidR="00447205" w:rsidRPr="00966307" w:rsidRDefault="00447205" w:rsidP="00967040">
            <w:pPr>
              <w:rPr>
                <w:b/>
                <w:i/>
              </w:rPr>
            </w:pPr>
            <w:r w:rsidRPr="00966307">
              <w:rPr>
                <w:b/>
                <w:i/>
              </w:rPr>
              <w:t>Administrator</w:t>
            </w:r>
            <w:r>
              <w:rPr>
                <w:b/>
                <w:i/>
              </w:rPr>
              <w:t>:</w:t>
            </w:r>
          </w:p>
          <w:p w:rsidR="00447205" w:rsidRPr="009D6A4F" w:rsidRDefault="00F96532" w:rsidP="00967040">
            <w:pPr>
              <w:rPr>
                <w:i/>
              </w:rPr>
            </w:pPr>
            <w:r>
              <w:rPr>
                <w:i/>
              </w:rPr>
              <w:t xml:space="preserve">          Adam Tugwell</w:t>
            </w:r>
            <w:r w:rsidR="00447205">
              <w:rPr>
                <w:i/>
              </w:rPr>
              <w:t xml:space="preserve"> </w:t>
            </w:r>
          </w:p>
          <w:p w:rsidR="00447205" w:rsidRPr="009D6A4F" w:rsidRDefault="00447205" w:rsidP="00967040"/>
        </w:tc>
      </w:tr>
      <w:tr w:rsidR="00447205" w:rsidRPr="0095551F" w:rsidTr="00967040">
        <w:trPr>
          <w:trHeight w:val="1714"/>
          <w:jc w:val="center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Pr="0095551F" w:rsidRDefault="00F17AB3" w:rsidP="00967040">
            <w:pPr>
              <w:jc w:val="center"/>
              <w:rPr>
                <w:b/>
                <w:color w:val="00000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5408" behindDoc="0" locked="0" layoutInCell="1" allowOverlap="1" wp14:anchorId="144E7E00" wp14:editId="224485B1">
                  <wp:simplePos x="0" y="0"/>
                  <wp:positionH relativeFrom="column">
                    <wp:posOffset>70855</wp:posOffset>
                  </wp:positionH>
                  <wp:positionV relativeFrom="paragraph">
                    <wp:posOffset>144101</wp:posOffset>
                  </wp:positionV>
                  <wp:extent cx="858520" cy="741045"/>
                  <wp:effectExtent l="0" t="0" r="0" b="1905"/>
                  <wp:wrapNone/>
                  <wp:docPr id="5" name="Picture 5" descr="Bright Start Children's Centre Logo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ght Start Children's Centre Logo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Default="00447205" w:rsidP="00967040">
            <w:pPr>
              <w:rPr>
                <w:b/>
                <w:color w:val="000000"/>
              </w:rPr>
            </w:pPr>
          </w:p>
          <w:p w:rsidR="00447205" w:rsidRPr="000171BD" w:rsidRDefault="00447205" w:rsidP="00967040">
            <w:pPr>
              <w:rPr>
                <w:b/>
                <w:color w:val="C00000"/>
                <w:sz w:val="28"/>
              </w:rPr>
            </w:pPr>
            <w:proofErr w:type="spellStart"/>
            <w:r w:rsidRPr="000171BD">
              <w:rPr>
                <w:b/>
                <w:color w:val="C00000"/>
                <w:sz w:val="28"/>
              </w:rPr>
              <w:t>Somer</w:t>
            </w:r>
            <w:proofErr w:type="spellEnd"/>
            <w:r w:rsidRPr="000171BD">
              <w:rPr>
                <w:b/>
                <w:color w:val="C00000"/>
                <w:sz w:val="28"/>
              </w:rPr>
              <w:t xml:space="preserve"> Valley: </w:t>
            </w:r>
          </w:p>
          <w:p w:rsidR="00447205" w:rsidRDefault="00447205" w:rsidP="00967040">
            <w:pPr>
              <w:rPr>
                <w:b/>
                <w:color w:val="000000"/>
              </w:rPr>
            </w:pPr>
          </w:p>
          <w:p w:rsidR="00447205" w:rsidRPr="0095551F" w:rsidRDefault="00447205" w:rsidP="00967040">
            <w:proofErr w:type="spellStart"/>
            <w:r w:rsidRPr="0095551F">
              <w:rPr>
                <w:b/>
                <w:color w:val="000000"/>
              </w:rPr>
              <w:t>Radstock</w:t>
            </w:r>
            <w:proofErr w:type="spellEnd"/>
            <w:r w:rsidRPr="0095551F">
              <w:rPr>
                <w:b/>
                <w:color w:val="000000"/>
              </w:rPr>
              <w:t xml:space="preserve"> Children’s Centre</w:t>
            </w:r>
            <w:r w:rsidRPr="0095551F">
              <w:rPr>
                <w:color w:val="000000"/>
              </w:rPr>
              <w:t xml:space="preserve"> </w:t>
            </w:r>
          </w:p>
          <w:p w:rsidR="00447205" w:rsidRPr="0095551F" w:rsidRDefault="00447205" w:rsidP="00967040">
            <w:r w:rsidRPr="0095551F">
              <w:t xml:space="preserve">The Street </w:t>
            </w:r>
          </w:p>
          <w:p w:rsidR="00447205" w:rsidRPr="0095551F" w:rsidRDefault="00447205" w:rsidP="00967040">
            <w:proofErr w:type="spellStart"/>
            <w:r w:rsidRPr="0095551F">
              <w:t>Radstock</w:t>
            </w:r>
            <w:proofErr w:type="spellEnd"/>
            <w:r w:rsidRPr="0095551F">
              <w:t xml:space="preserve"> </w:t>
            </w:r>
          </w:p>
          <w:p w:rsidR="00447205" w:rsidRPr="0095551F" w:rsidRDefault="00447205" w:rsidP="00967040">
            <w:r w:rsidRPr="0095551F">
              <w:t xml:space="preserve">BATH </w:t>
            </w:r>
          </w:p>
          <w:p w:rsidR="00447205" w:rsidRPr="0095551F" w:rsidRDefault="00447205" w:rsidP="00967040">
            <w:r w:rsidRPr="0095551F">
              <w:t xml:space="preserve">BA3 3QG </w:t>
            </w:r>
          </w:p>
          <w:p w:rsidR="00447205" w:rsidRDefault="00447205" w:rsidP="00967040">
            <w:r w:rsidRPr="0095551F">
              <w:t xml:space="preserve">Tel No:  01225 396660 </w:t>
            </w:r>
          </w:p>
          <w:p w:rsidR="00447205" w:rsidRDefault="00447205" w:rsidP="00967040"/>
          <w:p w:rsidR="00447205" w:rsidRPr="0095551F" w:rsidRDefault="00447205" w:rsidP="00967040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Pr="0095551F" w:rsidRDefault="00447205" w:rsidP="00967040"/>
          <w:p w:rsidR="00447205" w:rsidRPr="0095551F" w:rsidRDefault="00447205" w:rsidP="00967040">
            <w:r w:rsidRPr="0095551F">
              <w:t xml:space="preserve">For 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7205" w:rsidRPr="0095551F" w:rsidRDefault="00447205" w:rsidP="00967040"/>
          <w:p w:rsidR="00447205" w:rsidRPr="0095551F" w:rsidRDefault="00447205" w:rsidP="00967040">
            <w:r w:rsidRPr="0095551F">
              <w:t xml:space="preserve">Those referrals from </w:t>
            </w:r>
            <w:proofErr w:type="spellStart"/>
            <w:r w:rsidRPr="0095551F">
              <w:t>Somer</w:t>
            </w:r>
            <w:proofErr w:type="spellEnd"/>
            <w:r w:rsidRPr="0095551F">
              <w:t xml:space="preserve"> Valley CC Group area: </w:t>
            </w:r>
          </w:p>
          <w:p w:rsidR="00447205" w:rsidRPr="0095551F" w:rsidRDefault="00447205" w:rsidP="00967040">
            <w:pPr>
              <w:ind w:left="720"/>
            </w:pPr>
            <w:proofErr w:type="spellStart"/>
            <w:r w:rsidRPr="0095551F">
              <w:rPr>
                <w:color w:val="000000"/>
              </w:rPr>
              <w:t>Radstock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95551F">
              <w:t>Midsomer</w:t>
            </w:r>
            <w:proofErr w:type="spellEnd"/>
            <w:r w:rsidRPr="0095551F">
              <w:t xml:space="preserve"> Norton</w:t>
            </w:r>
          </w:p>
          <w:p w:rsidR="00447205" w:rsidRDefault="00447205" w:rsidP="00967040">
            <w:pPr>
              <w:ind w:left="720"/>
            </w:pPr>
            <w:proofErr w:type="spellStart"/>
            <w:r w:rsidRPr="0095551F">
              <w:t>Paulton</w:t>
            </w:r>
            <w:proofErr w:type="spellEnd"/>
            <w:r>
              <w:t xml:space="preserve">,  </w:t>
            </w:r>
            <w:proofErr w:type="spellStart"/>
            <w:r w:rsidRPr="0095551F">
              <w:t>Peasedown</w:t>
            </w:r>
            <w:proofErr w:type="spellEnd"/>
            <w:r w:rsidRPr="0095551F">
              <w:t xml:space="preserve"> </w:t>
            </w:r>
            <w:r>
              <w:t xml:space="preserve"> </w:t>
            </w:r>
          </w:p>
          <w:p w:rsidR="00447205" w:rsidRDefault="00447205" w:rsidP="00967040">
            <w:pPr>
              <w:ind w:left="720"/>
            </w:pPr>
            <w:r>
              <w:t xml:space="preserve">     </w:t>
            </w:r>
            <w:r w:rsidRPr="0095551F">
              <w:t xml:space="preserve">&amp; surrounding villages </w:t>
            </w:r>
          </w:p>
          <w:p w:rsidR="00447205" w:rsidRPr="00966307" w:rsidRDefault="00447205" w:rsidP="00967040">
            <w:pPr>
              <w:rPr>
                <w:b/>
              </w:rPr>
            </w:pPr>
          </w:p>
          <w:p w:rsidR="00447205" w:rsidRPr="00966307" w:rsidRDefault="00447205" w:rsidP="00967040">
            <w:pPr>
              <w:rPr>
                <w:b/>
              </w:rPr>
            </w:pPr>
            <w:r w:rsidRPr="00966307">
              <w:rPr>
                <w:b/>
                <w:i/>
              </w:rPr>
              <w:t xml:space="preserve">Contacts: </w:t>
            </w:r>
          </w:p>
          <w:p w:rsidR="00447205" w:rsidRPr="00966307" w:rsidRDefault="00447205" w:rsidP="00967040">
            <w:pPr>
              <w:rPr>
                <w:b/>
                <w:i/>
              </w:rPr>
            </w:pPr>
            <w:r w:rsidRPr="00966307">
              <w:rPr>
                <w:b/>
                <w:i/>
              </w:rPr>
              <w:t xml:space="preserve">Children’s Centre Co-ordinators: </w:t>
            </w:r>
          </w:p>
          <w:p w:rsidR="00447205" w:rsidRDefault="00447205" w:rsidP="00967040">
            <w:pPr>
              <w:rPr>
                <w:i/>
              </w:rPr>
            </w:pPr>
            <w:r>
              <w:rPr>
                <w:i/>
              </w:rPr>
              <w:t xml:space="preserve">           Jed Parsons</w:t>
            </w:r>
          </w:p>
          <w:p w:rsidR="00447205" w:rsidRPr="00C06618" w:rsidRDefault="00447205" w:rsidP="00967040">
            <w:r>
              <w:rPr>
                <w:i/>
              </w:rPr>
              <w:t xml:space="preserve">           Judith Parr  </w:t>
            </w:r>
          </w:p>
          <w:p w:rsidR="00447205" w:rsidRPr="00966307" w:rsidRDefault="00447205" w:rsidP="00967040">
            <w:pPr>
              <w:rPr>
                <w:b/>
                <w:i/>
              </w:rPr>
            </w:pPr>
            <w:r w:rsidRPr="00966307">
              <w:rPr>
                <w:b/>
                <w:i/>
              </w:rPr>
              <w:t>Administrator</w:t>
            </w:r>
            <w:r>
              <w:rPr>
                <w:b/>
                <w:i/>
              </w:rPr>
              <w:t>:</w:t>
            </w:r>
            <w:r w:rsidRPr="00966307">
              <w:rPr>
                <w:b/>
                <w:i/>
              </w:rPr>
              <w:t xml:space="preserve"> </w:t>
            </w:r>
          </w:p>
          <w:p w:rsidR="00447205" w:rsidRPr="009D6A4F" w:rsidRDefault="00447205" w:rsidP="00967040">
            <w:pPr>
              <w:rPr>
                <w:i/>
              </w:rPr>
            </w:pPr>
            <w:r>
              <w:rPr>
                <w:i/>
              </w:rPr>
              <w:t xml:space="preserve">          Chloe Fletcher</w:t>
            </w:r>
          </w:p>
          <w:p w:rsidR="00447205" w:rsidRPr="0095551F" w:rsidRDefault="00447205" w:rsidP="00967040"/>
        </w:tc>
      </w:tr>
      <w:tr w:rsidR="00447205" w:rsidRPr="0095551F" w:rsidTr="00967040">
        <w:trPr>
          <w:trHeight w:val="1714"/>
          <w:jc w:val="center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Pr="0095551F" w:rsidRDefault="00F17AB3" w:rsidP="00967040">
            <w:pPr>
              <w:jc w:val="center"/>
              <w:rPr>
                <w:b/>
                <w:color w:val="00000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63360" behindDoc="0" locked="0" layoutInCell="1" allowOverlap="1" wp14:anchorId="1A87684E" wp14:editId="54FA1147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184121</wp:posOffset>
                  </wp:positionV>
                  <wp:extent cx="858520" cy="741045"/>
                  <wp:effectExtent l="0" t="0" r="0" b="1905"/>
                  <wp:wrapNone/>
                  <wp:docPr id="1" name="Picture 1" descr="Bright Start Children's Centre Logo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ght Start Children's Centre Logo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Default="00447205" w:rsidP="00967040">
            <w:pPr>
              <w:rPr>
                <w:b/>
                <w:color w:val="000000"/>
              </w:rPr>
            </w:pPr>
          </w:p>
          <w:p w:rsidR="00447205" w:rsidRPr="000171BD" w:rsidRDefault="00447205" w:rsidP="00967040">
            <w:pPr>
              <w:rPr>
                <w:b/>
                <w:color w:val="FFC000"/>
                <w:sz w:val="28"/>
              </w:rPr>
            </w:pPr>
            <w:r w:rsidRPr="000171BD">
              <w:rPr>
                <w:b/>
                <w:color w:val="FFC000"/>
                <w:sz w:val="28"/>
              </w:rPr>
              <w:t xml:space="preserve">Keynsham &amp; </w:t>
            </w:r>
          </w:p>
          <w:p w:rsidR="00447205" w:rsidRPr="000171BD" w:rsidRDefault="00447205" w:rsidP="00967040">
            <w:pPr>
              <w:rPr>
                <w:b/>
                <w:color w:val="FFC000"/>
                <w:sz w:val="28"/>
              </w:rPr>
            </w:pPr>
            <w:r w:rsidRPr="000171BD">
              <w:rPr>
                <w:b/>
                <w:color w:val="FFC000"/>
                <w:sz w:val="28"/>
              </w:rPr>
              <w:t xml:space="preserve">Chew Valley: </w:t>
            </w:r>
          </w:p>
          <w:p w:rsidR="00447205" w:rsidRDefault="00447205" w:rsidP="00967040">
            <w:pPr>
              <w:rPr>
                <w:b/>
                <w:color w:val="000000"/>
              </w:rPr>
            </w:pPr>
          </w:p>
          <w:p w:rsidR="00897F8C" w:rsidRDefault="00447205" w:rsidP="00967040">
            <w:pPr>
              <w:rPr>
                <w:b/>
                <w:color w:val="000000"/>
              </w:rPr>
            </w:pPr>
            <w:r w:rsidRPr="0095551F">
              <w:rPr>
                <w:b/>
                <w:color w:val="000000"/>
              </w:rPr>
              <w:t xml:space="preserve">Keynsham Children’s Centre </w:t>
            </w:r>
          </w:p>
          <w:p w:rsidR="00447205" w:rsidRPr="0095551F" w:rsidRDefault="00447205" w:rsidP="00967040">
            <w:r w:rsidRPr="0095551F">
              <w:t>65 West View Road</w:t>
            </w:r>
          </w:p>
          <w:p w:rsidR="00447205" w:rsidRPr="0095551F" w:rsidRDefault="00447205" w:rsidP="00967040">
            <w:r w:rsidRPr="0095551F">
              <w:t xml:space="preserve">Keynsham </w:t>
            </w:r>
          </w:p>
          <w:p w:rsidR="00447205" w:rsidRPr="0095551F" w:rsidRDefault="00447205" w:rsidP="00967040">
            <w:r w:rsidRPr="0095551F">
              <w:t xml:space="preserve">BRISTOL </w:t>
            </w:r>
          </w:p>
          <w:p w:rsidR="00447205" w:rsidRPr="0095551F" w:rsidRDefault="00447205" w:rsidP="00967040">
            <w:r w:rsidRPr="0095551F">
              <w:t xml:space="preserve">BS31 2UE </w:t>
            </w:r>
          </w:p>
          <w:p w:rsidR="00447205" w:rsidRDefault="00447205" w:rsidP="00967040">
            <w:r w:rsidRPr="0095551F">
              <w:t xml:space="preserve">Tel No : 01225 395400 </w:t>
            </w:r>
          </w:p>
          <w:p w:rsidR="00447205" w:rsidRDefault="00447205" w:rsidP="00967040"/>
          <w:p w:rsidR="00447205" w:rsidRPr="0095551F" w:rsidRDefault="00447205" w:rsidP="00967040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7205" w:rsidRPr="009D6A4F" w:rsidRDefault="00447205" w:rsidP="00967040">
            <w:pPr>
              <w:rPr>
                <w:i/>
              </w:rPr>
            </w:pPr>
          </w:p>
          <w:p w:rsidR="00447205" w:rsidRPr="009D6A4F" w:rsidRDefault="00447205" w:rsidP="00967040">
            <w:pPr>
              <w:rPr>
                <w:i/>
              </w:rPr>
            </w:pPr>
            <w:r w:rsidRPr="009D6A4F">
              <w:rPr>
                <w:i/>
              </w:rPr>
              <w:t>For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7205" w:rsidRPr="009D6A4F" w:rsidRDefault="00447205" w:rsidP="00967040">
            <w:pPr>
              <w:rPr>
                <w:i/>
              </w:rPr>
            </w:pPr>
          </w:p>
          <w:p w:rsidR="00447205" w:rsidRPr="009D6A4F" w:rsidRDefault="00447205" w:rsidP="00967040">
            <w:r w:rsidRPr="009D6A4F">
              <w:t>Those referrals fr</w:t>
            </w:r>
            <w:r>
              <w:t>om Keynsham and Chew Valley CC G</w:t>
            </w:r>
            <w:r w:rsidRPr="009D6A4F">
              <w:t xml:space="preserve">roup area: </w:t>
            </w:r>
          </w:p>
          <w:p w:rsidR="00447205" w:rsidRPr="009D6A4F" w:rsidRDefault="00447205" w:rsidP="00967040">
            <w:pPr>
              <w:ind w:left="720"/>
            </w:pPr>
            <w:r w:rsidRPr="009D6A4F">
              <w:t xml:space="preserve">Keynsham </w:t>
            </w:r>
          </w:p>
          <w:p w:rsidR="00447205" w:rsidRPr="009D6A4F" w:rsidRDefault="00447205" w:rsidP="00967040">
            <w:pPr>
              <w:ind w:left="720"/>
            </w:pPr>
            <w:r w:rsidRPr="009D6A4F">
              <w:t xml:space="preserve">Chew Valley </w:t>
            </w:r>
          </w:p>
          <w:p w:rsidR="00447205" w:rsidRPr="009D6A4F" w:rsidRDefault="00447205" w:rsidP="00967040">
            <w:pPr>
              <w:ind w:left="720"/>
            </w:pPr>
            <w:r w:rsidRPr="009D6A4F">
              <w:t xml:space="preserve">    &amp; surrounding villages </w:t>
            </w:r>
          </w:p>
          <w:p w:rsidR="00447205" w:rsidRPr="009D6A4F" w:rsidRDefault="00447205" w:rsidP="00967040">
            <w:pPr>
              <w:ind w:left="720"/>
              <w:rPr>
                <w:i/>
              </w:rPr>
            </w:pPr>
          </w:p>
          <w:p w:rsidR="00447205" w:rsidRPr="00966307" w:rsidRDefault="00447205" w:rsidP="00967040">
            <w:pPr>
              <w:rPr>
                <w:b/>
              </w:rPr>
            </w:pPr>
            <w:r w:rsidRPr="00966307">
              <w:rPr>
                <w:b/>
                <w:i/>
              </w:rPr>
              <w:t xml:space="preserve">Contacts: </w:t>
            </w:r>
          </w:p>
          <w:p w:rsidR="00447205" w:rsidRPr="00966307" w:rsidRDefault="00447205" w:rsidP="00967040">
            <w:pPr>
              <w:rPr>
                <w:b/>
                <w:i/>
              </w:rPr>
            </w:pPr>
            <w:r w:rsidRPr="00966307">
              <w:rPr>
                <w:b/>
                <w:i/>
              </w:rPr>
              <w:t xml:space="preserve">Children’s Centre Co-ordinators: </w:t>
            </w:r>
          </w:p>
          <w:p w:rsidR="00447205" w:rsidRDefault="00447205" w:rsidP="00967040">
            <w:pPr>
              <w:rPr>
                <w:i/>
              </w:rPr>
            </w:pPr>
            <w:r>
              <w:rPr>
                <w:i/>
              </w:rPr>
              <w:t xml:space="preserve">           Jed Parsons</w:t>
            </w:r>
          </w:p>
          <w:p w:rsidR="00447205" w:rsidRPr="00C06618" w:rsidRDefault="00447205" w:rsidP="00967040">
            <w:r>
              <w:rPr>
                <w:i/>
              </w:rPr>
              <w:t xml:space="preserve">           Linda Barnes   </w:t>
            </w:r>
          </w:p>
          <w:p w:rsidR="00447205" w:rsidRPr="00966307" w:rsidRDefault="00447205" w:rsidP="00967040">
            <w:pPr>
              <w:rPr>
                <w:b/>
                <w:i/>
              </w:rPr>
            </w:pPr>
            <w:r w:rsidRPr="00966307">
              <w:rPr>
                <w:b/>
                <w:i/>
              </w:rPr>
              <w:t>Administrator</w:t>
            </w:r>
            <w:r>
              <w:rPr>
                <w:b/>
                <w:i/>
              </w:rPr>
              <w:t>:</w:t>
            </w:r>
            <w:r w:rsidRPr="00966307">
              <w:rPr>
                <w:b/>
                <w:i/>
              </w:rPr>
              <w:t xml:space="preserve"> </w:t>
            </w:r>
          </w:p>
          <w:p w:rsidR="00447205" w:rsidRPr="009D6A4F" w:rsidRDefault="00447205" w:rsidP="00967040">
            <w:pPr>
              <w:rPr>
                <w:i/>
              </w:rPr>
            </w:pPr>
            <w:r>
              <w:rPr>
                <w:i/>
              </w:rPr>
              <w:t xml:space="preserve">          Kate Vantreen</w:t>
            </w:r>
          </w:p>
          <w:p w:rsidR="00447205" w:rsidRPr="009D6A4F" w:rsidRDefault="00447205" w:rsidP="00967040">
            <w:pPr>
              <w:rPr>
                <w:i/>
              </w:rPr>
            </w:pPr>
          </w:p>
        </w:tc>
      </w:tr>
    </w:tbl>
    <w:p w:rsidR="00447205" w:rsidRDefault="00447205" w:rsidP="00447205">
      <w:pPr>
        <w:rPr>
          <w:b/>
          <w:sz w:val="24"/>
          <w:szCs w:val="24"/>
        </w:rPr>
      </w:pPr>
    </w:p>
    <w:sectPr w:rsidR="00447205" w:rsidSect="001A1FF2">
      <w:footerReference w:type="default" r:id="rId16"/>
      <w:headerReference w:type="first" r:id="rId17"/>
      <w:pgSz w:w="11906" w:h="16838" w:code="9"/>
      <w:pgMar w:top="737" w:right="851" w:bottom="624" w:left="851" w:header="170" w:footer="709" w:gutter="0"/>
      <w:cols w:space="708" w:equalWidth="0">
        <w:col w:w="992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AE3" w:rsidRDefault="00BD3AE3" w:rsidP="00363373">
      <w:r>
        <w:separator/>
      </w:r>
    </w:p>
  </w:endnote>
  <w:endnote w:type="continuationSeparator" w:id="0">
    <w:p w:rsidR="00BD3AE3" w:rsidRDefault="00BD3AE3" w:rsidP="00363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AE3" w:rsidRDefault="00BD3AE3" w:rsidP="00897F8C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46CA9">
      <w:rPr>
        <w:noProof/>
      </w:rPr>
      <w:t>2</w:t>
    </w:r>
    <w:r>
      <w:fldChar w:fldCharType="end"/>
    </w:r>
    <w:r>
      <w:rPr>
        <w:noProof/>
      </w:rP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546CA9">
      <w:rPr>
        <w:noProof/>
      </w:rPr>
      <w:t>8</w:t>
    </w:r>
    <w:r>
      <w:rPr>
        <w:noProof/>
      </w:rPr>
      <w:fldChar w:fldCharType="end"/>
    </w:r>
    <w:r>
      <w:rPr>
        <w:noProof/>
      </w:rPr>
      <w:t xml:space="preserve"> (v 07.2018)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AE3" w:rsidRDefault="00BD3AE3" w:rsidP="00363373">
      <w:r>
        <w:separator/>
      </w:r>
    </w:p>
  </w:footnote>
  <w:footnote w:type="continuationSeparator" w:id="0">
    <w:p w:rsidR="00BD3AE3" w:rsidRDefault="00BD3AE3" w:rsidP="003633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AE3" w:rsidRDefault="00BD3AE3" w:rsidP="00DA6035">
    <w:pPr>
      <w:pStyle w:val="Header"/>
      <w:jc w:val="right"/>
    </w:pPr>
    <w:r>
      <w:t xml:space="preserve">                                                                                                 </w:t>
    </w:r>
  </w:p>
  <w:p w:rsidR="00BD3AE3" w:rsidRDefault="00BD3AE3">
    <w:pPr>
      <w:pStyle w:val="Header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F83B35" wp14:editId="5E044614">
              <wp:simplePos x="0" y="0"/>
              <wp:positionH relativeFrom="column">
                <wp:posOffset>-148590</wp:posOffset>
              </wp:positionH>
              <wp:positionV relativeFrom="paragraph">
                <wp:posOffset>66040</wp:posOffset>
              </wp:positionV>
              <wp:extent cx="6746240" cy="772795"/>
              <wp:effectExtent l="0" t="0" r="0" b="8255"/>
              <wp:wrapNone/>
              <wp:docPr id="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46240" cy="772795"/>
                        <a:chOff x="1068559" y="1051149"/>
                        <a:chExt cx="67463" cy="7729"/>
                      </a:xfrm>
                    </wpg:grpSpPr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027" y="1052248"/>
                          <a:ext cx="8291" cy="5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559" y="1052046"/>
                          <a:ext cx="15119" cy="6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8435" y="1052806"/>
                          <a:ext cx="13047" cy="4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7082" y="1051149"/>
                          <a:ext cx="8940" cy="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11.7pt;margin-top:5.2pt;width:531.2pt;height:60.85pt;z-index:251659264" coordorigin="10685,10511" coordsize="674,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0910;top:10522;width:83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lyqbFAAAA2gAAAA8AAABkcnMvZG93bnJldi54bWxEj09rwkAUxO8Fv8PyCr0U3diDmOgaglha&#10;SlX8c+ntkX3NpmbfhuxW02/fFQSPw8z8hpnnvW3EmTpfO1YwHiUgiEuna64UHA+vwykIH5A1No5J&#10;wR95yBeDhzlm2l14R+d9qESEsM9QgQmhzaT0pSGLfuRa4uh9u85iiLKrpO7wEuG2kS9JMpEWa44L&#10;BltaGipP+1+r4Nn/mI38+kwnq6UlLrbrj7c+VerpsS9mIAL14R6+td+1ghSuV+IN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ZcqmxQAAANoAAAAPAAAAAAAAAAAAAAAA&#10;AJ8CAABkcnMvZG93bnJldi54bWxQSwUGAAAAAAQABAD3AAAAkQMAAAAA&#10;" strokecolor="black [0]" insetpen="t">
                <v:imagedata r:id="rId5" o:title=""/>
              </v:shape>
              <v:shape id="Picture 4" o:spid="_x0000_s1028" type="#_x0000_t75" style="position:absolute;left:10685;top:10520;width:15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25Ci/AAAA2wAAAA8AAABkcnMvZG93bnJldi54bWxET82KwjAQvgv7DmEWvGmqB9GuUXRZXQ9e&#10;Wn2AoZlti80kJFHr228Ewdt8fL+zXPemEzfyobWsYDLOQBBXVrdcKzifdqM5iBCRNXaWScGDAqxX&#10;H4Ml5treuaBbGWuRQjjkqKCJ0eVShqohg2FsHXHi/qw3GBP0tdQe7yncdHKaZTNpsOXU0KCj74aq&#10;S3k1Cszi4bZF8O73ODc/RbnZt1c7VWr42W++QETq41v8ch90mj+B5y/pAL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duQovwAAANsAAAAPAAAAAAAAAAAAAAAAAJ8CAABk&#10;cnMvZG93bnJldi54bWxQSwUGAAAAAAQABAD3AAAAiwMAAAAA&#10;" strokecolor="black [0]" insetpen="t">
                <v:imagedata r:id="rId6" o:title=""/>
              </v:shape>
              <v:shape id="Picture 5" o:spid="_x0000_s1029" type="#_x0000_t75" style="position:absolute;left:11084;top:10528;width:130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NxLAAAAA2wAAAA8AAABkcnMvZG93bnJldi54bWxET02LwjAQvQv7H8IseBFN14NI1yiysCAi&#10;grXeZ5OxLdtMShK1/nsjCN7m8T5nseptK67kQ+NYwdckA0GsnWm4UlAef8dzECEiG2wdk4I7BVgt&#10;PwYLzI278YGuRaxECuGQo4I6xi6XMuiaLIaJ64gTd3beYkzQV9J4vKVw28ppls2kxYZTQ40d/dSk&#10;/4uLVXCY/62L0b7LNu1pVHpd6O3d75QafvbrbxCR+vgWv9wbk+ZP4flLOk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M3EsAAAADbAAAADwAAAAAAAAAAAAAAAACfAgAA&#10;ZHJzL2Rvd25yZXYueG1sUEsFBgAAAAAEAAQA9wAAAIwDAAAAAA==&#10;" strokecolor="black [0]" insetpen="t">
                <v:imagedata r:id="rId7" o:title=""/>
              </v:shape>
              <v:shape id="Picture 6" o:spid="_x0000_s1030" type="#_x0000_t75" style="position:absolute;left:11270;top:10511;width:90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/MwzFAAAA2wAAAA8AAABkcnMvZG93bnJldi54bWxET01rwkAQvRf8D8sIXopu1FJLdJUqWtpD&#10;oWqo9jZkp0lodjbsbmP8991Cobd5vM9ZrDpTi5acrywrGI8SEMS51RUXCrLjbvgAwgdkjbVlUnAl&#10;D6tl72aBqbYX3lN7CIWIIexTVFCG0KRS+rwkg35kG+LIfVpnMEToCqkdXmK4qeUkSe6lwYpjQ4kN&#10;bUrKvw7fRkF759bn2fYjeXvJbp9Ou/cMz6+ZUoN+9zgHEagL/+I/97OO86fw+0s8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PzMMxQAAANsAAAAPAAAAAAAAAAAAAAAA&#10;AJ8CAABkcnMvZG93bnJldi54bWxQSwUGAAAAAAQABAD3AAAAkQMAAAAA&#10;" strokecolor="black [0]" insetpen="t">
                <v:imagedata r:id="rId8" o:title=""/>
              </v:shape>
            </v:group>
          </w:pict>
        </mc:Fallback>
      </mc:AlternateContent>
    </w:r>
  </w:p>
  <w:p w:rsidR="00BD3AE3" w:rsidRDefault="00BD3AE3">
    <w:pPr>
      <w:pStyle w:val="Header"/>
    </w:pPr>
  </w:p>
  <w:p w:rsidR="00BD3AE3" w:rsidRDefault="00BD3AE3">
    <w:pPr>
      <w:pStyle w:val="Header"/>
    </w:pPr>
  </w:p>
  <w:p w:rsidR="00BD3AE3" w:rsidRDefault="00BD3AE3">
    <w:pPr>
      <w:pStyle w:val="Header"/>
    </w:pPr>
  </w:p>
  <w:p w:rsidR="00BD3AE3" w:rsidRDefault="00BD3AE3">
    <w:pPr>
      <w:pStyle w:val="Header"/>
    </w:pPr>
  </w:p>
  <w:p w:rsidR="00BD3AE3" w:rsidRDefault="00BD3A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36A6"/>
    <w:multiLevelType w:val="hybridMultilevel"/>
    <w:tmpl w:val="E2B4AC3C"/>
    <w:lvl w:ilvl="0" w:tplc="1B5AA4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B21E7"/>
    <w:multiLevelType w:val="hybridMultilevel"/>
    <w:tmpl w:val="A2B6D01C"/>
    <w:lvl w:ilvl="0" w:tplc="CFBAB9A4">
      <w:numFmt w:val="bullet"/>
      <w:lvlText w:val="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261FA0"/>
    <w:multiLevelType w:val="hybridMultilevel"/>
    <w:tmpl w:val="3710C14A"/>
    <w:lvl w:ilvl="0" w:tplc="2E3E47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478F0"/>
    <w:multiLevelType w:val="hybridMultilevel"/>
    <w:tmpl w:val="AACCC250"/>
    <w:lvl w:ilvl="0" w:tplc="C0A2A7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E6D51"/>
    <w:multiLevelType w:val="hybridMultilevel"/>
    <w:tmpl w:val="1C7C2F40"/>
    <w:lvl w:ilvl="0" w:tplc="020A8614">
      <w:numFmt w:val="bullet"/>
      <w:lvlText w:val=""/>
      <w:lvlJc w:val="left"/>
      <w:pPr>
        <w:ind w:left="510" w:hanging="360"/>
      </w:pPr>
      <w:rPr>
        <w:rFonts w:ascii="Wingdings" w:eastAsia="Times New Roman" w:hAnsi="Wingdings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5">
    <w:nsid w:val="361D2CBD"/>
    <w:multiLevelType w:val="hybridMultilevel"/>
    <w:tmpl w:val="059A3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947799"/>
    <w:multiLevelType w:val="hybridMultilevel"/>
    <w:tmpl w:val="980EF376"/>
    <w:lvl w:ilvl="0" w:tplc="09A8C6DC">
      <w:start w:val="1"/>
      <w:numFmt w:val="bullet"/>
      <w:lvlText w:val="q"/>
      <w:lvlJc w:val="left"/>
      <w:pPr>
        <w:ind w:left="7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356A6E"/>
    <w:multiLevelType w:val="hybridMultilevel"/>
    <w:tmpl w:val="0A3E27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2E14E61"/>
    <w:multiLevelType w:val="hybridMultilevel"/>
    <w:tmpl w:val="30126CE4"/>
    <w:lvl w:ilvl="0" w:tplc="09A8C6DC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B5A4F95"/>
    <w:multiLevelType w:val="hybridMultilevel"/>
    <w:tmpl w:val="99B8D564"/>
    <w:lvl w:ilvl="0" w:tplc="73E20AB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B449B0"/>
    <w:multiLevelType w:val="hybridMultilevel"/>
    <w:tmpl w:val="6868F71A"/>
    <w:lvl w:ilvl="0" w:tplc="09A8C6DC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EC73599"/>
    <w:multiLevelType w:val="hybridMultilevel"/>
    <w:tmpl w:val="DDA83718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F267AA9"/>
    <w:multiLevelType w:val="hybridMultilevel"/>
    <w:tmpl w:val="9E5483B0"/>
    <w:lvl w:ilvl="0" w:tplc="36B8B2CA">
      <w:numFmt w:val="bullet"/>
      <w:lvlText w:val=""/>
      <w:lvlJc w:val="left"/>
      <w:pPr>
        <w:ind w:left="76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>
    <w:nsid w:val="65F117CB"/>
    <w:multiLevelType w:val="hybridMultilevel"/>
    <w:tmpl w:val="39F28884"/>
    <w:lvl w:ilvl="0" w:tplc="C568B6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E6B66"/>
    <w:multiLevelType w:val="hybridMultilevel"/>
    <w:tmpl w:val="00228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0F32A1"/>
    <w:multiLevelType w:val="hybridMultilevel"/>
    <w:tmpl w:val="1FC403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90331FE"/>
    <w:multiLevelType w:val="hybridMultilevel"/>
    <w:tmpl w:val="8C6A2B12"/>
    <w:lvl w:ilvl="0" w:tplc="7E4C9004">
      <w:numFmt w:val="bullet"/>
      <w:lvlText w:val="-"/>
      <w:lvlJc w:val="left"/>
      <w:pPr>
        <w:ind w:left="163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7">
    <w:nsid w:val="7AFC64E1"/>
    <w:multiLevelType w:val="hybridMultilevel"/>
    <w:tmpl w:val="B5AC0E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D462AF"/>
    <w:multiLevelType w:val="hybridMultilevel"/>
    <w:tmpl w:val="ED240DDC"/>
    <w:lvl w:ilvl="0" w:tplc="0664A52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18"/>
  </w:num>
  <w:num w:numId="7">
    <w:abstractNumId w:val="3"/>
  </w:num>
  <w:num w:numId="8">
    <w:abstractNumId w:val="17"/>
  </w:num>
  <w:num w:numId="9">
    <w:abstractNumId w:val="12"/>
  </w:num>
  <w:num w:numId="10">
    <w:abstractNumId w:val="6"/>
  </w:num>
  <w:num w:numId="11">
    <w:abstractNumId w:val="10"/>
  </w:num>
  <w:num w:numId="12">
    <w:abstractNumId w:val="8"/>
  </w:num>
  <w:num w:numId="13">
    <w:abstractNumId w:val="0"/>
  </w:num>
  <w:num w:numId="14">
    <w:abstractNumId w:val="13"/>
  </w:num>
  <w:num w:numId="15">
    <w:abstractNumId w:val="2"/>
  </w:num>
  <w:num w:numId="16">
    <w:abstractNumId w:val="16"/>
  </w:num>
  <w:num w:numId="17">
    <w:abstractNumId w:val="15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373"/>
    <w:rsid w:val="000202D8"/>
    <w:rsid w:val="00035441"/>
    <w:rsid w:val="0003793F"/>
    <w:rsid w:val="000524A0"/>
    <w:rsid w:val="00063416"/>
    <w:rsid w:val="00074AB3"/>
    <w:rsid w:val="000777D7"/>
    <w:rsid w:val="000778C1"/>
    <w:rsid w:val="0009065B"/>
    <w:rsid w:val="00097A06"/>
    <w:rsid w:val="000C0EF5"/>
    <w:rsid w:val="000C19EC"/>
    <w:rsid w:val="000C602B"/>
    <w:rsid w:val="000F6867"/>
    <w:rsid w:val="00112D5E"/>
    <w:rsid w:val="001131C9"/>
    <w:rsid w:val="00136361"/>
    <w:rsid w:val="00150231"/>
    <w:rsid w:val="00163C0C"/>
    <w:rsid w:val="00176251"/>
    <w:rsid w:val="00192833"/>
    <w:rsid w:val="001A1FF2"/>
    <w:rsid w:val="001A7383"/>
    <w:rsid w:val="001A7551"/>
    <w:rsid w:val="001B2FDB"/>
    <w:rsid w:val="001D081D"/>
    <w:rsid w:val="001E2CB3"/>
    <w:rsid w:val="001F2030"/>
    <w:rsid w:val="00211D88"/>
    <w:rsid w:val="00240204"/>
    <w:rsid w:val="002518F9"/>
    <w:rsid w:val="002752B4"/>
    <w:rsid w:val="0028284E"/>
    <w:rsid w:val="00284F10"/>
    <w:rsid w:val="002A559B"/>
    <w:rsid w:val="002B5051"/>
    <w:rsid w:val="002C16BC"/>
    <w:rsid w:val="00303247"/>
    <w:rsid w:val="003250A1"/>
    <w:rsid w:val="00326773"/>
    <w:rsid w:val="00363373"/>
    <w:rsid w:val="0036410B"/>
    <w:rsid w:val="003933DA"/>
    <w:rsid w:val="0039415C"/>
    <w:rsid w:val="00396A63"/>
    <w:rsid w:val="003A764F"/>
    <w:rsid w:val="003B65E7"/>
    <w:rsid w:val="003C6D29"/>
    <w:rsid w:val="003C7521"/>
    <w:rsid w:val="003D61A3"/>
    <w:rsid w:val="003D77DF"/>
    <w:rsid w:val="003E5168"/>
    <w:rsid w:val="003F400C"/>
    <w:rsid w:val="0040171F"/>
    <w:rsid w:val="0040343E"/>
    <w:rsid w:val="00411D34"/>
    <w:rsid w:val="00416C8D"/>
    <w:rsid w:val="0043121A"/>
    <w:rsid w:val="00447205"/>
    <w:rsid w:val="004571CC"/>
    <w:rsid w:val="00462B65"/>
    <w:rsid w:val="00472E9D"/>
    <w:rsid w:val="00472F64"/>
    <w:rsid w:val="00476658"/>
    <w:rsid w:val="00492CAC"/>
    <w:rsid w:val="004A44C6"/>
    <w:rsid w:val="004B08D9"/>
    <w:rsid w:val="004C3A2D"/>
    <w:rsid w:val="004C7514"/>
    <w:rsid w:val="005118C2"/>
    <w:rsid w:val="005159CF"/>
    <w:rsid w:val="00521A55"/>
    <w:rsid w:val="00521B38"/>
    <w:rsid w:val="005220BE"/>
    <w:rsid w:val="00534D45"/>
    <w:rsid w:val="005418C1"/>
    <w:rsid w:val="00541A6E"/>
    <w:rsid w:val="00546CA9"/>
    <w:rsid w:val="0055123D"/>
    <w:rsid w:val="00553B38"/>
    <w:rsid w:val="00562833"/>
    <w:rsid w:val="005653FE"/>
    <w:rsid w:val="00572442"/>
    <w:rsid w:val="005A30F5"/>
    <w:rsid w:val="005B078F"/>
    <w:rsid w:val="005C073A"/>
    <w:rsid w:val="005D7EFB"/>
    <w:rsid w:val="0060183B"/>
    <w:rsid w:val="0060364A"/>
    <w:rsid w:val="00611909"/>
    <w:rsid w:val="0062397C"/>
    <w:rsid w:val="00623B7D"/>
    <w:rsid w:val="00664B6C"/>
    <w:rsid w:val="00666D47"/>
    <w:rsid w:val="00673EAB"/>
    <w:rsid w:val="00687B96"/>
    <w:rsid w:val="006B4A8E"/>
    <w:rsid w:val="006C2AA4"/>
    <w:rsid w:val="006C4671"/>
    <w:rsid w:val="006E0E99"/>
    <w:rsid w:val="006E3EEB"/>
    <w:rsid w:val="0070483A"/>
    <w:rsid w:val="00716BE1"/>
    <w:rsid w:val="00723371"/>
    <w:rsid w:val="0072592D"/>
    <w:rsid w:val="00736DB9"/>
    <w:rsid w:val="007377DD"/>
    <w:rsid w:val="00737830"/>
    <w:rsid w:val="0074118C"/>
    <w:rsid w:val="007444C0"/>
    <w:rsid w:val="0075406E"/>
    <w:rsid w:val="00767FE1"/>
    <w:rsid w:val="00770845"/>
    <w:rsid w:val="0077185B"/>
    <w:rsid w:val="007937B6"/>
    <w:rsid w:val="00794F7E"/>
    <w:rsid w:val="007B055B"/>
    <w:rsid w:val="007B06D8"/>
    <w:rsid w:val="007B4866"/>
    <w:rsid w:val="007F1A1C"/>
    <w:rsid w:val="00800809"/>
    <w:rsid w:val="00813947"/>
    <w:rsid w:val="0081758F"/>
    <w:rsid w:val="00822A45"/>
    <w:rsid w:val="008324CB"/>
    <w:rsid w:val="00897F8C"/>
    <w:rsid w:val="008C029F"/>
    <w:rsid w:val="008D2453"/>
    <w:rsid w:val="008D7173"/>
    <w:rsid w:val="008E1786"/>
    <w:rsid w:val="008E6CA1"/>
    <w:rsid w:val="008F3BC4"/>
    <w:rsid w:val="00911325"/>
    <w:rsid w:val="009224AC"/>
    <w:rsid w:val="00954CB0"/>
    <w:rsid w:val="00954D32"/>
    <w:rsid w:val="0095757B"/>
    <w:rsid w:val="00967040"/>
    <w:rsid w:val="009814FD"/>
    <w:rsid w:val="00986377"/>
    <w:rsid w:val="009971B4"/>
    <w:rsid w:val="009A3032"/>
    <w:rsid w:val="009B104F"/>
    <w:rsid w:val="009B6BD2"/>
    <w:rsid w:val="009D1A25"/>
    <w:rsid w:val="009D74ED"/>
    <w:rsid w:val="009E5516"/>
    <w:rsid w:val="00A003B0"/>
    <w:rsid w:val="00A03BEB"/>
    <w:rsid w:val="00A06F30"/>
    <w:rsid w:val="00A21166"/>
    <w:rsid w:val="00A24646"/>
    <w:rsid w:val="00A2668E"/>
    <w:rsid w:val="00A301BD"/>
    <w:rsid w:val="00A375D3"/>
    <w:rsid w:val="00A53D2B"/>
    <w:rsid w:val="00A65007"/>
    <w:rsid w:val="00A657AE"/>
    <w:rsid w:val="00A73D68"/>
    <w:rsid w:val="00A942F2"/>
    <w:rsid w:val="00AB5F17"/>
    <w:rsid w:val="00AC1383"/>
    <w:rsid w:val="00AC5B6B"/>
    <w:rsid w:val="00AD6E55"/>
    <w:rsid w:val="00AE1786"/>
    <w:rsid w:val="00AE2F5C"/>
    <w:rsid w:val="00B01273"/>
    <w:rsid w:val="00B07CAB"/>
    <w:rsid w:val="00B251BD"/>
    <w:rsid w:val="00B26886"/>
    <w:rsid w:val="00B73877"/>
    <w:rsid w:val="00B855C8"/>
    <w:rsid w:val="00B95624"/>
    <w:rsid w:val="00BB62C4"/>
    <w:rsid w:val="00BC07DD"/>
    <w:rsid w:val="00BD3AE3"/>
    <w:rsid w:val="00BE1209"/>
    <w:rsid w:val="00C00D23"/>
    <w:rsid w:val="00C012D6"/>
    <w:rsid w:val="00C062A6"/>
    <w:rsid w:val="00C16F50"/>
    <w:rsid w:val="00C2731F"/>
    <w:rsid w:val="00C27801"/>
    <w:rsid w:val="00C45079"/>
    <w:rsid w:val="00C5722C"/>
    <w:rsid w:val="00C63452"/>
    <w:rsid w:val="00C66B8D"/>
    <w:rsid w:val="00C71208"/>
    <w:rsid w:val="00C72006"/>
    <w:rsid w:val="00C814BD"/>
    <w:rsid w:val="00CB5F68"/>
    <w:rsid w:val="00CB6628"/>
    <w:rsid w:val="00CC1349"/>
    <w:rsid w:val="00CC1A35"/>
    <w:rsid w:val="00CF7F54"/>
    <w:rsid w:val="00D430D0"/>
    <w:rsid w:val="00D444AA"/>
    <w:rsid w:val="00D45D1A"/>
    <w:rsid w:val="00D6341C"/>
    <w:rsid w:val="00D64170"/>
    <w:rsid w:val="00D74083"/>
    <w:rsid w:val="00D766AA"/>
    <w:rsid w:val="00D85780"/>
    <w:rsid w:val="00DA6035"/>
    <w:rsid w:val="00DB1978"/>
    <w:rsid w:val="00DB2CB5"/>
    <w:rsid w:val="00DD128B"/>
    <w:rsid w:val="00DD5AE8"/>
    <w:rsid w:val="00DD7006"/>
    <w:rsid w:val="00DF2AAB"/>
    <w:rsid w:val="00E026B3"/>
    <w:rsid w:val="00E05923"/>
    <w:rsid w:val="00E21F95"/>
    <w:rsid w:val="00E26699"/>
    <w:rsid w:val="00E37280"/>
    <w:rsid w:val="00E66665"/>
    <w:rsid w:val="00E6747D"/>
    <w:rsid w:val="00E84270"/>
    <w:rsid w:val="00E962D2"/>
    <w:rsid w:val="00EA09E2"/>
    <w:rsid w:val="00EC1289"/>
    <w:rsid w:val="00ED31EC"/>
    <w:rsid w:val="00EE76C5"/>
    <w:rsid w:val="00EF68FE"/>
    <w:rsid w:val="00F15FC8"/>
    <w:rsid w:val="00F177C8"/>
    <w:rsid w:val="00F17AB3"/>
    <w:rsid w:val="00F20FC6"/>
    <w:rsid w:val="00F268CB"/>
    <w:rsid w:val="00F41AA5"/>
    <w:rsid w:val="00F71750"/>
    <w:rsid w:val="00F74ACF"/>
    <w:rsid w:val="00F75112"/>
    <w:rsid w:val="00F83079"/>
    <w:rsid w:val="00F96532"/>
    <w:rsid w:val="00FA522F"/>
    <w:rsid w:val="00FB40D4"/>
    <w:rsid w:val="00FF39C1"/>
    <w:rsid w:val="00FF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63373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6337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373"/>
    <w:rPr>
      <w:rFonts w:ascii="Arial" w:eastAsia="Times New Roman" w:hAnsi="Arial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rsid w:val="003633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373"/>
    <w:rPr>
      <w:rFonts w:ascii="Arial" w:eastAsia="Times New Roman" w:hAnsi="Arial" w:cs="Arial"/>
      <w:sz w:val="20"/>
      <w:szCs w:val="20"/>
      <w:lang w:eastAsia="en-GB"/>
    </w:rPr>
  </w:style>
  <w:style w:type="character" w:styleId="Hyperlink">
    <w:name w:val="Hyperlink"/>
    <w:uiPriority w:val="99"/>
    <w:rsid w:val="00363373"/>
    <w:rPr>
      <w:color w:val="0000FF"/>
      <w:u w:val="single"/>
    </w:rPr>
  </w:style>
  <w:style w:type="character" w:styleId="PlaceholderText">
    <w:name w:val="Placeholder Text"/>
    <w:uiPriority w:val="99"/>
    <w:semiHidden/>
    <w:rsid w:val="00363373"/>
    <w:rPr>
      <w:color w:val="808080"/>
    </w:rPr>
  </w:style>
  <w:style w:type="character" w:customStyle="1" w:styleId="greytext1">
    <w:name w:val="greytext1"/>
    <w:rsid w:val="00363373"/>
    <w:rPr>
      <w:color w:val="AAAAAA"/>
    </w:rPr>
  </w:style>
  <w:style w:type="paragraph" w:styleId="ListParagraph">
    <w:name w:val="List Paragraph"/>
    <w:basedOn w:val="Normal"/>
    <w:uiPriority w:val="34"/>
    <w:qFormat/>
    <w:rsid w:val="003633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3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373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39"/>
    <w:rsid w:val="00A37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B65E7"/>
    <w:pPr>
      <w:spacing w:after="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21F95"/>
    <w:rPr>
      <w:color w:val="800080" w:themeColor="followedHyperlink"/>
      <w:u w:val="single"/>
    </w:rPr>
  </w:style>
  <w:style w:type="paragraph" w:customStyle="1" w:styleId="Default">
    <w:name w:val="Default"/>
    <w:rsid w:val="00C572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63373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6337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373"/>
    <w:rPr>
      <w:rFonts w:ascii="Arial" w:eastAsia="Times New Roman" w:hAnsi="Arial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rsid w:val="003633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373"/>
    <w:rPr>
      <w:rFonts w:ascii="Arial" w:eastAsia="Times New Roman" w:hAnsi="Arial" w:cs="Arial"/>
      <w:sz w:val="20"/>
      <w:szCs w:val="20"/>
      <w:lang w:eastAsia="en-GB"/>
    </w:rPr>
  </w:style>
  <w:style w:type="character" w:styleId="Hyperlink">
    <w:name w:val="Hyperlink"/>
    <w:uiPriority w:val="99"/>
    <w:rsid w:val="00363373"/>
    <w:rPr>
      <w:color w:val="0000FF"/>
      <w:u w:val="single"/>
    </w:rPr>
  </w:style>
  <w:style w:type="character" w:styleId="PlaceholderText">
    <w:name w:val="Placeholder Text"/>
    <w:uiPriority w:val="99"/>
    <w:semiHidden/>
    <w:rsid w:val="00363373"/>
    <w:rPr>
      <w:color w:val="808080"/>
    </w:rPr>
  </w:style>
  <w:style w:type="character" w:customStyle="1" w:styleId="greytext1">
    <w:name w:val="greytext1"/>
    <w:rsid w:val="00363373"/>
    <w:rPr>
      <w:color w:val="AAAAAA"/>
    </w:rPr>
  </w:style>
  <w:style w:type="paragraph" w:styleId="ListParagraph">
    <w:name w:val="List Paragraph"/>
    <w:basedOn w:val="Normal"/>
    <w:uiPriority w:val="34"/>
    <w:qFormat/>
    <w:rsid w:val="003633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3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373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39"/>
    <w:rsid w:val="00A37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B65E7"/>
    <w:pPr>
      <w:spacing w:after="0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21F95"/>
    <w:rPr>
      <w:color w:val="800080" w:themeColor="followedHyperlink"/>
      <w:u w:val="single"/>
    </w:rPr>
  </w:style>
  <w:style w:type="paragraph" w:customStyle="1" w:styleId="Default">
    <w:name w:val="Default"/>
    <w:rsid w:val="00C572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athnes.gov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athnes.gov.uk/services/children-young-people-and-families/child-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felives.org.uk/sites/default/files/resources/Dash%20for%20IDVAs%20FINAL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://www.bathnes.gov.uk/sites/default/files/sitedocuments/Children-and-Young-People/ChildProtection/cse_seraf_risk_assessment_3may_2016_final_docx.docx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http://www.bathnes.gov.uk/sites/default/files/siteimages/drink_think_tool.pdf" TargetMode="Externa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2985EF6A2694284B1A165058DA5F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B7DA0-212E-4321-A0DE-ED0010B6346E}"/>
      </w:docPartPr>
      <w:docPartBody>
        <w:p w:rsidR="00582288" w:rsidRDefault="00582288" w:rsidP="00582288">
          <w:pPr>
            <w:pStyle w:val="82985EF6A2694284B1A165058DA5F23A"/>
          </w:pPr>
          <w:r w:rsidRPr="00E11DB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5B7F4EE1D3124C81AE422F4D74A18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5E4EF-A5FE-4964-8C91-3BF0DC54C9CE}"/>
      </w:docPartPr>
      <w:docPartBody>
        <w:p w:rsidR="00582288" w:rsidRDefault="00582288" w:rsidP="00582288">
          <w:pPr>
            <w:pStyle w:val="5B7F4EE1D3124C81AE422F4D74A18A68"/>
          </w:pPr>
          <w:r w:rsidRPr="00E11DB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789C7F4BCFF84EC2AB832DB3C202D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4D466-5F8A-4C79-852F-AD00D8F3CFFB}"/>
      </w:docPartPr>
      <w:docPartBody>
        <w:p w:rsidR="00582288" w:rsidRDefault="00582288" w:rsidP="00582288">
          <w:pPr>
            <w:pStyle w:val="789C7F4BCFF84EC2AB832DB3C202DCEF"/>
          </w:pPr>
          <w:r w:rsidRPr="00E11DB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4F0939BFC614A15B25C7BB0DEA69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C5C5E-AE81-4214-9DF3-9D36EF0F720E}"/>
      </w:docPartPr>
      <w:docPartBody>
        <w:p w:rsidR="00582288" w:rsidRDefault="00582288" w:rsidP="00582288">
          <w:pPr>
            <w:pStyle w:val="E4F0939BFC614A15B25C7BB0DEA696B0"/>
          </w:pPr>
          <w:r w:rsidRPr="00E11DB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5FFAF8E5632402D9F515021F560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0D710-AA0D-4DE0-9454-BFBFC2AF0EE2}"/>
      </w:docPartPr>
      <w:docPartBody>
        <w:p w:rsidR="00582288" w:rsidRDefault="00582288" w:rsidP="00582288">
          <w:pPr>
            <w:pStyle w:val="85FFAF8E5632402D9F515021F560FFF7"/>
          </w:pPr>
          <w:r w:rsidRPr="00E11DB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097621309E844A0BD294B4ED0AFA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B5F44-EA1E-4CC2-9E28-9C43565E350B}"/>
      </w:docPartPr>
      <w:docPartBody>
        <w:p w:rsidR="00582288" w:rsidRDefault="00582288" w:rsidP="00582288">
          <w:pPr>
            <w:pStyle w:val="E097621309E844A0BD294B4ED0AFA0E9"/>
          </w:pPr>
          <w:r w:rsidRPr="00E11DB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C86EA2FC5854D45A35A29A9AECE5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0018D-B617-4A97-A43E-F37938EF4709}"/>
      </w:docPartPr>
      <w:docPartBody>
        <w:p w:rsidR="00582288" w:rsidRDefault="00582288" w:rsidP="00582288">
          <w:pPr>
            <w:pStyle w:val="6C86EA2FC5854D45A35A29A9AECE5862"/>
          </w:pPr>
          <w:r w:rsidRPr="00E11DB6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82A7763A293440BF8ED78EE67D370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7AB8F-2719-4DB4-BD8A-55E64461FDB7}"/>
      </w:docPartPr>
      <w:docPartBody>
        <w:p w:rsidR="00582288" w:rsidRDefault="00582288" w:rsidP="00582288">
          <w:pPr>
            <w:pStyle w:val="82A7763A293440BF8ED78EE67D3707BC"/>
          </w:pPr>
          <w:r w:rsidRPr="00E11DB6">
            <w:rPr>
              <w:rStyle w:val="PlaceholderText"/>
              <w:rFonts w:eastAsiaTheme="minorHAns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344"/>
    <w:rsid w:val="000725C9"/>
    <w:rsid w:val="000B6451"/>
    <w:rsid w:val="001262A0"/>
    <w:rsid w:val="00130568"/>
    <w:rsid w:val="001A339D"/>
    <w:rsid w:val="001E5344"/>
    <w:rsid w:val="00334A0B"/>
    <w:rsid w:val="00582288"/>
    <w:rsid w:val="005E7528"/>
    <w:rsid w:val="00656F09"/>
    <w:rsid w:val="006C3C26"/>
    <w:rsid w:val="00784EC1"/>
    <w:rsid w:val="008128E3"/>
    <w:rsid w:val="00953AF6"/>
    <w:rsid w:val="009D689A"/>
    <w:rsid w:val="00B306EF"/>
    <w:rsid w:val="00B34F9E"/>
    <w:rsid w:val="00B81182"/>
    <w:rsid w:val="00C235DF"/>
    <w:rsid w:val="00C455DC"/>
    <w:rsid w:val="00C90622"/>
    <w:rsid w:val="00CA15DD"/>
    <w:rsid w:val="00D72864"/>
    <w:rsid w:val="00DB4A27"/>
    <w:rsid w:val="00DF1755"/>
    <w:rsid w:val="00E809D6"/>
    <w:rsid w:val="00FB223E"/>
    <w:rsid w:val="00FF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582288"/>
    <w:rPr>
      <w:color w:val="808080"/>
    </w:rPr>
  </w:style>
  <w:style w:type="paragraph" w:customStyle="1" w:styleId="E9769DA215A546C6999792C24AB6A9CD">
    <w:name w:val="E9769DA215A546C6999792C24AB6A9CD"/>
    <w:rsid w:val="001E5344"/>
  </w:style>
  <w:style w:type="paragraph" w:customStyle="1" w:styleId="860806ED5EDB44DB891388C7CD5EC010">
    <w:name w:val="860806ED5EDB44DB891388C7CD5EC010"/>
    <w:rsid w:val="001E5344"/>
  </w:style>
  <w:style w:type="paragraph" w:customStyle="1" w:styleId="69870B4AC04A4CB98F230147CC2DFE76">
    <w:name w:val="69870B4AC04A4CB98F230147CC2DFE76"/>
    <w:rsid w:val="001E5344"/>
  </w:style>
  <w:style w:type="paragraph" w:customStyle="1" w:styleId="A5E822FA203547FA9CA33172E9AC4C73">
    <w:name w:val="A5E822FA203547FA9CA33172E9AC4C73"/>
    <w:rsid w:val="001E5344"/>
  </w:style>
  <w:style w:type="paragraph" w:customStyle="1" w:styleId="30D8A7F25DA243D88B8F87BFD0F1BCD9">
    <w:name w:val="30D8A7F25DA243D88B8F87BFD0F1BCD9"/>
    <w:rsid w:val="00C455DC"/>
  </w:style>
  <w:style w:type="paragraph" w:customStyle="1" w:styleId="D0AF0E44D8D3471EB8CBFE87F489B1F1">
    <w:name w:val="D0AF0E44D8D3471EB8CBFE87F489B1F1"/>
    <w:rsid w:val="00C455DC"/>
  </w:style>
  <w:style w:type="paragraph" w:customStyle="1" w:styleId="27A2142D9D7947B7914E6DA77839C94B">
    <w:name w:val="27A2142D9D7947B7914E6DA77839C94B"/>
    <w:rsid w:val="00C455DC"/>
  </w:style>
  <w:style w:type="paragraph" w:customStyle="1" w:styleId="5FC4AF925BE149AF878CD1AEEE14485A">
    <w:name w:val="5FC4AF925BE149AF878CD1AEEE14485A"/>
    <w:rsid w:val="00C455DC"/>
  </w:style>
  <w:style w:type="paragraph" w:customStyle="1" w:styleId="92280BD8651A4362A09E77D85A354DB1">
    <w:name w:val="92280BD8651A4362A09E77D85A354DB1"/>
    <w:rsid w:val="00C455DC"/>
  </w:style>
  <w:style w:type="paragraph" w:customStyle="1" w:styleId="AEE635BD33CA4767BFE35C5F72E893D5">
    <w:name w:val="AEE635BD33CA4767BFE35C5F72E893D5"/>
    <w:rsid w:val="00C455DC"/>
  </w:style>
  <w:style w:type="paragraph" w:customStyle="1" w:styleId="C991A57A44244866AB68ECA5E2B48821">
    <w:name w:val="C991A57A44244866AB68ECA5E2B48821"/>
    <w:rsid w:val="00C455DC"/>
  </w:style>
  <w:style w:type="paragraph" w:customStyle="1" w:styleId="AC159EEF1B014B7A884009F33D759102">
    <w:name w:val="AC159EEF1B014B7A884009F33D759102"/>
    <w:rsid w:val="00C455DC"/>
  </w:style>
  <w:style w:type="paragraph" w:customStyle="1" w:styleId="C74F681CDF444256960601AFC424EBB2">
    <w:name w:val="C74F681CDF444256960601AFC424EBB2"/>
    <w:rsid w:val="00C455DC"/>
  </w:style>
  <w:style w:type="paragraph" w:customStyle="1" w:styleId="4E2898088C4149A7B0A8DE883E1F193A">
    <w:name w:val="4E2898088C4149A7B0A8DE883E1F193A"/>
    <w:rsid w:val="00C455DC"/>
  </w:style>
  <w:style w:type="paragraph" w:customStyle="1" w:styleId="CEA87A9648ED4C1D9ACFE9A260211B21">
    <w:name w:val="CEA87A9648ED4C1D9ACFE9A260211B2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769DA215A546C6999792C24AB6A9CD1">
    <w:name w:val="E9769DA215A546C6999792C24AB6A9CD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60806ED5EDB44DB891388C7CD5EC0101">
    <w:name w:val="860806ED5EDB44DB891388C7CD5EC010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9870B4AC04A4CB98F230147CC2DFE761">
    <w:name w:val="69870B4AC04A4CB98F230147CC2DFE76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5E822FA203547FA9CA33172E9AC4C731">
    <w:name w:val="A5E822FA203547FA9CA33172E9AC4C73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EA87A9648ED4C1D9ACFE9A260211B211">
    <w:name w:val="CEA87A9648ED4C1D9ACFE9A260211B21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769DA215A546C6999792C24AB6A9CD2">
    <w:name w:val="E9769DA215A546C6999792C24AB6A9CD2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60806ED5EDB44DB891388C7CD5EC0102">
    <w:name w:val="860806ED5EDB44DB891388C7CD5EC0102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9870B4AC04A4CB98F230147CC2DFE762">
    <w:name w:val="69870B4AC04A4CB98F230147CC2DFE762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5E822FA203547FA9CA33172E9AC4C732">
    <w:name w:val="A5E822FA203547FA9CA33172E9AC4C732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BB741E1B93F40078E7D41360AA4FD79">
    <w:name w:val="7BB741E1B93F40078E7D41360AA4FD79"/>
    <w:rsid w:val="00C455DC"/>
  </w:style>
  <w:style w:type="paragraph" w:customStyle="1" w:styleId="1C5F2BEDBBA94494B97E60E5D0737374">
    <w:name w:val="1C5F2BEDBBA94494B97E60E5D0737374"/>
    <w:rsid w:val="005E7528"/>
  </w:style>
  <w:style w:type="paragraph" w:customStyle="1" w:styleId="92F94EDC73E94F2396CAF97508C430C2">
    <w:name w:val="92F94EDC73E94F2396CAF97508C430C2"/>
    <w:rsid w:val="005E7528"/>
  </w:style>
  <w:style w:type="paragraph" w:customStyle="1" w:styleId="0C4A7C99A32040989D4C9E440A48ACC5">
    <w:name w:val="0C4A7C99A32040989D4C9E440A48ACC5"/>
    <w:rsid w:val="005E7528"/>
  </w:style>
  <w:style w:type="paragraph" w:customStyle="1" w:styleId="E1A07CEC5CC34CADA6239A03B236CA92">
    <w:name w:val="E1A07CEC5CC34CADA6239A03B236CA92"/>
    <w:rsid w:val="005E7528"/>
  </w:style>
  <w:style w:type="paragraph" w:customStyle="1" w:styleId="C1F155068F534B5386AD6762A460745F">
    <w:name w:val="C1F155068F534B5386AD6762A460745F"/>
    <w:rsid w:val="005E7528"/>
  </w:style>
  <w:style w:type="paragraph" w:customStyle="1" w:styleId="878A0F3F5E7E42A2947620748A582717">
    <w:name w:val="878A0F3F5E7E42A2947620748A582717"/>
    <w:rsid w:val="00D72864"/>
  </w:style>
  <w:style w:type="paragraph" w:customStyle="1" w:styleId="3ABCA8C9D8694A17AB80CAC9E57923AF">
    <w:name w:val="3ABCA8C9D8694A17AB80CAC9E57923AF"/>
    <w:rsid w:val="00D72864"/>
  </w:style>
  <w:style w:type="paragraph" w:customStyle="1" w:styleId="6FFAD69E2CA24444BDFAFEA808132CF7">
    <w:name w:val="6FFAD69E2CA24444BDFAFEA808132CF7"/>
    <w:rsid w:val="00D72864"/>
  </w:style>
  <w:style w:type="paragraph" w:customStyle="1" w:styleId="E1EA3148C4D44367A14B1AA7DFA24135">
    <w:name w:val="E1EA3148C4D44367A14B1AA7DFA24135"/>
    <w:rsid w:val="00D72864"/>
  </w:style>
  <w:style w:type="paragraph" w:customStyle="1" w:styleId="774F10BDB08F409EA9E1D5E093C85474">
    <w:name w:val="774F10BDB08F409EA9E1D5E093C85474"/>
    <w:rsid w:val="00D72864"/>
  </w:style>
  <w:style w:type="paragraph" w:customStyle="1" w:styleId="D273185DDB954F2A9DEE4A0A424CE8B3">
    <w:name w:val="D273185DDB954F2A9DEE4A0A424CE8B3"/>
    <w:rsid w:val="00582288"/>
  </w:style>
  <w:style w:type="paragraph" w:customStyle="1" w:styleId="1BB92E4A504E48D5BB5E117DF51EEA39">
    <w:name w:val="1BB92E4A504E48D5BB5E117DF51EEA39"/>
    <w:rsid w:val="00582288"/>
  </w:style>
  <w:style w:type="paragraph" w:customStyle="1" w:styleId="86D345E39E9844858CEC013DD9E6CD3A">
    <w:name w:val="86D345E39E9844858CEC013DD9E6CD3A"/>
    <w:rsid w:val="00582288"/>
  </w:style>
  <w:style w:type="paragraph" w:customStyle="1" w:styleId="0921A9C980E54DDA8B5A0FABAFB571C2">
    <w:name w:val="0921A9C980E54DDA8B5A0FABAFB571C2"/>
    <w:rsid w:val="00582288"/>
  </w:style>
  <w:style w:type="paragraph" w:customStyle="1" w:styleId="82985EF6A2694284B1A165058DA5F23A">
    <w:name w:val="82985EF6A2694284B1A165058DA5F23A"/>
    <w:rsid w:val="00582288"/>
  </w:style>
  <w:style w:type="paragraph" w:customStyle="1" w:styleId="5B7F4EE1D3124C81AE422F4D74A18A68">
    <w:name w:val="5B7F4EE1D3124C81AE422F4D74A18A68"/>
    <w:rsid w:val="00582288"/>
  </w:style>
  <w:style w:type="paragraph" w:customStyle="1" w:styleId="789C7F4BCFF84EC2AB832DB3C202DCEF">
    <w:name w:val="789C7F4BCFF84EC2AB832DB3C202DCEF"/>
    <w:rsid w:val="00582288"/>
  </w:style>
  <w:style w:type="paragraph" w:customStyle="1" w:styleId="E4F0939BFC614A15B25C7BB0DEA696B0">
    <w:name w:val="E4F0939BFC614A15B25C7BB0DEA696B0"/>
    <w:rsid w:val="00582288"/>
  </w:style>
  <w:style w:type="paragraph" w:customStyle="1" w:styleId="0CBB2CDF6554436EA95E0EEE7E8320CF">
    <w:name w:val="0CBB2CDF6554436EA95E0EEE7E8320CF"/>
    <w:rsid w:val="00582288"/>
  </w:style>
  <w:style w:type="paragraph" w:customStyle="1" w:styleId="361556639A5348FEB2905B9746EA0FDF">
    <w:name w:val="361556639A5348FEB2905B9746EA0FDF"/>
    <w:rsid w:val="00582288"/>
  </w:style>
  <w:style w:type="paragraph" w:customStyle="1" w:styleId="181625D2CE0B4AE6B6DB720D478BF718">
    <w:name w:val="181625D2CE0B4AE6B6DB720D478BF718"/>
    <w:rsid w:val="00582288"/>
  </w:style>
  <w:style w:type="paragraph" w:customStyle="1" w:styleId="ED2B95547CD14A15BC4B3B8000C07334">
    <w:name w:val="ED2B95547CD14A15BC4B3B8000C07334"/>
    <w:rsid w:val="00582288"/>
  </w:style>
  <w:style w:type="paragraph" w:customStyle="1" w:styleId="4909E945DC684237B2BA6036D6542BA7">
    <w:name w:val="4909E945DC684237B2BA6036D6542BA7"/>
    <w:rsid w:val="00582288"/>
  </w:style>
  <w:style w:type="paragraph" w:customStyle="1" w:styleId="D3A0A70D3EE944B6A244F006DD13D7D3">
    <w:name w:val="D3A0A70D3EE944B6A244F006DD13D7D3"/>
    <w:rsid w:val="00582288"/>
  </w:style>
  <w:style w:type="paragraph" w:customStyle="1" w:styleId="74535C9CFF8240369F6904AD9413AA01">
    <w:name w:val="74535C9CFF8240369F6904AD9413AA01"/>
    <w:rsid w:val="00582288"/>
  </w:style>
  <w:style w:type="paragraph" w:customStyle="1" w:styleId="339A854E3FD6415EA74A9A610F64FDDA">
    <w:name w:val="339A854E3FD6415EA74A9A610F64FDDA"/>
    <w:rsid w:val="00582288"/>
  </w:style>
  <w:style w:type="paragraph" w:customStyle="1" w:styleId="C2F45733AAA14C2AA9D5D4657E8FFCD0">
    <w:name w:val="C2F45733AAA14C2AA9D5D4657E8FFCD0"/>
    <w:rsid w:val="00582288"/>
  </w:style>
  <w:style w:type="paragraph" w:customStyle="1" w:styleId="4527DCAA7FCB4AB4B3FA7848B4376D57">
    <w:name w:val="4527DCAA7FCB4AB4B3FA7848B4376D57"/>
    <w:rsid w:val="00582288"/>
  </w:style>
  <w:style w:type="paragraph" w:customStyle="1" w:styleId="201F08B7B6BE426CB696D2033F51387D">
    <w:name w:val="201F08B7B6BE426CB696D2033F51387D"/>
    <w:rsid w:val="00582288"/>
  </w:style>
  <w:style w:type="paragraph" w:customStyle="1" w:styleId="2598E0F2F05B4DE5A61A24D7FC3312CE">
    <w:name w:val="2598E0F2F05B4DE5A61A24D7FC3312CE"/>
    <w:rsid w:val="00582288"/>
  </w:style>
  <w:style w:type="paragraph" w:customStyle="1" w:styleId="821DA6106A0E43E1803910DFD5CAC90A">
    <w:name w:val="821DA6106A0E43E1803910DFD5CAC90A"/>
    <w:rsid w:val="00582288"/>
  </w:style>
  <w:style w:type="paragraph" w:customStyle="1" w:styleId="BDA80F9CB0C245C1AF90879B939C714E">
    <w:name w:val="BDA80F9CB0C245C1AF90879B939C714E"/>
    <w:rsid w:val="00582288"/>
  </w:style>
  <w:style w:type="paragraph" w:customStyle="1" w:styleId="9B1127CDF3CA456A87E146AC577783F6">
    <w:name w:val="9B1127CDF3CA456A87E146AC577783F6"/>
    <w:rsid w:val="00582288"/>
  </w:style>
  <w:style w:type="paragraph" w:customStyle="1" w:styleId="2875D7EC7D7447B5BF8008F71558C774">
    <w:name w:val="2875D7EC7D7447B5BF8008F71558C774"/>
    <w:rsid w:val="00582288"/>
  </w:style>
  <w:style w:type="paragraph" w:customStyle="1" w:styleId="26CDC22E1B42431990C529901FD17E30">
    <w:name w:val="26CDC22E1B42431990C529901FD17E30"/>
    <w:rsid w:val="00582288"/>
  </w:style>
  <w:style w:type="paragraph" w:customStyle="1" w:styleId="A3FD434F996A4AAF9FE4419BEC8171D1">
    <w:name w:val="A3FD434F996A4AAF9FE4419BEC8171D1"/>
    <w:rsid w:val="00582288"/>
  </w:style>
  <w:style w:type="paragraph" w:customStyle="1" w:styleId="6AF68BAA3333441D84EE862CD3A71FBA">
    <w:name w:val="6AF68BAA3333441D84EE862CD3A71FBA"/>
    <w:rsid w:val="00582288"/>
  </w:style>
  <w:style w:type="paragraph" w:customStyle="1" w:styleId="80F4E123490C495BBBE184031E1C5870">
    <w:name w:val="80F4E123490C495BBBE184031E1C5870"/>
    <w:rsid w:val="00582288"/>
  </w:style>
  <w:style w:type="paragraph" w:customStyle="1" w:styleId="85FFAF8E5632402D9F515021F560FFF7">
    <w:name w:val="85FFAF8E5632402D9F515021F560FFF7"/>
    <w:rsid w:val="00582288"/>
  </w:style>
  <w:style w:type="paragraph" w:customStyle="1" w:styleId="E097621309E844A0BD294B4ED0AFA0E9">
    <w:name w:val="E097621309E844A0BD294B4ED0AFA0E9"/>
    <w:rsid w:val="00582288"/>
  </w:style>
  <w:style w:type="paragraph" w:customStyle="1" w:styleId="6C86EA2FC5854D45A35A29A9AECE5862">
    <w:name w:val="6C86EA2FC5854D45A35A29A9AECE5862"/>
    <w:rsid w:val="00582288"/>
  </w:style>
  <w:style w:type="paragraph" w:customStyle="1" w:styleId="7D955EB277304189BF8E97E46BE09B4E">
    <w:name w:val="7D955EB277304189BF8E97E46BE09B4E"/>
    <w:rsid w:val="00582288"/>
  </w:style>
  <w:style w:type="paragraph" w:customStyle="1" w:styleId="82A7763A293440BF8ED78EE67D3707BC">
    <w:name w:val="82A7763A293440BF8ED78EE67D3707BC"/>
    <w:rsid w:val="0058228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582288"/>
    <w:rPr>
      <w:color w:val="808080"/>
    </w:rPr>
  </w:style>
  <w:style w:type="paragraph" w:customStyle="1" w:styleId="E9769DA215A546C6999792C24AB6A9CD">
    <w:name w:val="E9769DA215A546C6999792C24AB6A9CD"/>
    <w:rsid w:val="001E5344"/>
  </w:style>
  <w:style w:type="paragraph" w:customStyle="1" w:styleId="860806ED5EDB44DB891388C7CD5EC010">
    <w:name w:val="860806ED5EDB44DB891388C7CD5EC010"/>
    <w:rsid w:val="001E5344"/>
  </w:style>
  <w:style w:type="paragraph" w:customStyle="1" w:styleId="69870B4AC04A4CB98F230147CC2DFE76">
    <w:name w:val="69870B4AC04A4CB98F230147CC2DFE76"/>
    <w:rsid w:val="001E5344"/>
  </w:style>
  <w:style w:type="paragraph" w:customStyle="1" w:styleId="A5E822FA203547FA9CA33172E9AC4C73">
    <w:name w:val="A5E822FA203547FA9CA33172E9AC4C73"/>
    <w:rsid w:val="001E5344"/>
  </w:style>
  <w:style w:type="paragraph" w:customStyle="1" w:styleId="30D8A7F25DA243D88B8F87BFD0F1BCD9">
    <w:name w:val="30D8A7F25DA243D88B8F87BFD0F1BCD9"/>
    <w:rsid w:val="00C455DC"/>
  </w:style>
  <w:style w:type="paragraph" w:customStyle="1" w:styleId="D0AF0E44D8D3471EB8CBFE87F489B1F1">
    <w:name w:val="D0AF0E44D8D3471EB8CBFE87F489B1F1"/>
    <w:rsid w:val="00C455DC"/>
  </w:style>
  <w:style w:type="paragraph" w:customStyle="1" w:styleId="27A2142D9D7947B7914E6DA77839C94B">
    <w:name w:val="27A2142D9D7947B7914E6DA77839C94B"/>
    <w:rsid w:val="00C455DC"/>
  </w:style>
  <w:style w:type="paragraph" w:customStyle="1" w:styleId="5FC4AF925BE149AF878CD1AEEE14485A">
    <w:name w:val="5FC4AF925BE149AF878CD1AEEE14485A"/>
    <w:rsid w:val="00C455DC"/>
  </w:style>
  <w:style w:type="paragraph" w:customStyle="1" w:styleId="92280BD8651A4362A09E77D85A354DB1">
    <w:name w:val="92280BD8651A4362A09E77D85A354DB1"/>
    <w:rsid w:val="00C455DC"/>
  </w:style>
  <w:style w:type="paragraph" w:customStyle="1" w:styleId="AEE635BD33CA4767BFE35C5F72E893D5">
    <w:name w:val="AEE635BD33CA4767BFE35C5F72E893D5"/>
    <w:rsid w:val="00C455DC"/>
  </w:style>
  <w:style w:type="paragraph" w:customStyle="1" w:styleId="C991A57A44244866AB68ECA5E2B48821">
    <w:name w:val="C991A57A44244866AB68ECA5E2B48821"/>
    <w:rsid w:val="00C455DC"/>
  </w:style>
  <w:style w:type="paragraph" w:customStyle="1" w:styleId="AC159EEF1B014B7A884009F33D759102">
    <w:name w:val="AC159EEF1B014B7A884009F33D759102"/>
    <w:rsid w:val="00C455DC"/>
  </w:style>
  <w:style w:type="paragraph" w:customStyle="1" w:styleId="C74F681CDF444256960601AFC424EBB2">
    <w:name w:val="C74F681CDF444256960601AFC424EBB2"/>
    <w:rsid w:val="00C455DC"/>
  </w:style>
  <w:style w:type="paragraph" w:customStyle="1" w:styleId="4E2898088C4149A7B0A8DE883E1F193A">
    <w:name w:val="4E2898088C4149A7B0A8DE883E1F193A"/>
    <w:rsid w:val="00C455DC"/>
  </w:style>
  <w:style w:type="paragraph" w:customStyle="1" w:styleId="CEA87A9648ED4C1D9ACFE9A260211B21">
    <w:name w:val="CEA87A9648ED4C1D9ACFE9A260211B2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769DA215A546C6999792C24AB6A9CD1">
    <w:name w:val="E9769DA215A546C6999792C24AB6A9CD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60806ED5EDB44DB891388C7CD5EC0101">
    <w:name w:val="860806ED5EDB44DB891388C7CD5EC010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9870B4AC04A4CB98F230147CC2DFE761">
    <w:name w:val="69870B4AC04A4CB98F230147CC2DFE76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5E822FA203547FA9CA33172E9AC4C731">
    <w:name w:val="A5E822FA203547FA9CA33172E9AC4C73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EA87A9648ED4C1D9ACFE9A260211B211">
    <w:name w:val="CEA87A9648ED4C1D9ACFE9A260211B211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E9769DA215A546C6999792C24AB6A9CD2">
    <w:name w:val="E9769DA215A546C6999792C24AB6A9CD2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860806ED5EDB44DB891388C7CD5EC0102">
    <w:name w:val="860806ED5EDB44DB891388C7CD5EC0102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69870B4AC04A4CB98F230147CC2DFE762">
    <w:name w:val="69870B4AC04A4CB98F230147CC2DFE762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5E822FA203547FA9CA33172E9AC4C732">
    <w:name w:val="A5E822FA203547FA9CA33172E9AC4C732"/>
    <w:rsid w:val="00C455DC"/>
    <w:pPr>
      <w:tabs>
        <w:tab w:val="left" w:pos="154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7BB741E1B93F40078E7D41360AA4FD79">
    <w:name w:val="7BB741E1B93F40078E7D41360AA4FD79"/>
    <w:rsid w:val="00C455DC"/>
  </w:style>
  <w:style w:type="paragraph" w:customStyle="1" w:styleId="1C5F2BEDBBA94494B97E60E5D0737374">
    <w:name w:val="1C5F2BEDBBA94494B97E60E5D0737374"/>
    <w:rsid w:val="005E7528"/>
  </w:style>
  <w:style w:type="paragraph" w:customStyle="1" w:styleId="92F94EDC73E94F2396CAF97508C430C2">
    <w:name w:val="92F94EDC73E94F2396CAF97508C430C2"/>
    <w:rsid w:val="005E7528"/>
  </w:style>
  <w:style w:type="paragraph" w:customStyle="1" w:styleId="0C4A7C99A32040989D4C9E440A48ACC5">
    <w:name w:val="0C4A7C99A32040989D4C9E440A48ACC5"/>
    <w:rsid w:val="005E7528"/>
  </w:style>
  <w:style w:type="paragraph" w:customStyle="1" w:styleId="E1A07CEC5CC34CADA6239A03B236CA92">
    <w:name w:val="E1A07CEC5CC34CADA6239A03B236CA92"/>
    <w:rsid w:val="005E7528"/>
  </w:style>
  <w:style w:type="paragraph" w:customStyle="1" w:styleId="C1F155068F534B5386AD6762A460745F">
    <w:name w:val="C1F155068F534B5386AD6762A460745F"/>
    <w:rsid w:val="005E7528"/>
  </w:style>
  <w:style w:type="paragraph" w:customStyle="1" w:styleId="878A0F3F5E7E42A2947620748A582717">
    <w:name w:val="878A0F3F5E7E42A2947620748A582717"/>
    <w:rsid w:val="00D72864"/>
  </w:style>
  <w:style w:type="paragraph" w:customStyle="1" w:styleId="3ABCA8C9D8694A17AB80CAC9E57923AF">
    <w:name w:val="3ABCA8C9D8694A17AB80CAC9E57923AF"/>
    <w:rsid w:val="00D72864"/>
  </w:style>
  <w:style w:type="paragraph" w:customStyle="1" w:styleId="6FFAD69E2CA24444BDFAFEA808132CF7">
    <w:name w:val="6FFAD69E2CA24444BDFAFEA808132CF7"/>
    <w:rsid w:val="00D72864"/>
  </w:style>
  <w:style w:type="paragraph" w:customStyle="1" w:styleId="E1EA3148C4D44367A14B1AA7DFA24135">
    <w:name w:val="E1EA3148C4D44367A14B1AA7DFA24135"/>
    <w:rsid w:val="00D72864"/>
  </w:style>
  <w:style w:type="paragraph" w:customStyle="1" w:styleId="774F10BDB08F409EA9E1D5E093C85474">
    <w:name w:val="774F10BDB08F409EA9E1D5E093C85474"/>
    <w:rsid w:val="00D72864"/>
  </w:style>
  <w:style w:type="paragraph" w:customStyle="1" w:styleId="D273185DDB954F2A9DEE4A0A424CE8B3">
    <w:name w:val="D273185DDB954F2A9DEE4A0A424CE8B3"/>
    <w:rsid w:val="00582288"/>
  </w:style>
  <w:style w:type="paragraph" w:customStyle="1" w:styleId="1BB92E4A504E48D5BB5E117DF51EEA39">
    <w:name w:val="1BB92E4A504E48D5BB5E117DF51EEA39"/>
    <w:rsid w:val="00582288"/>
  </w:style>
  <w:style w:type="paragraph" w:customStyle="1" w:styleId="86D345E39E9844858CEC013DD9E6CD3A">
    <w:name w:val="86D345E39E9844858CEC013DD9E6CD3A"/>
    <w:rsid w:val="00582288"/>
  </w:style>
  <w:style w:type="paragraph" w:customStyle="1" w:styleId="0921A9C980E54DDA8B5A0FABAFB571C2">
    <w:name w:val="0921A9C980E54DDA8B5A0FABAFB571C2"/>
    <w:rsid w:val="00582288"/>
  </w:style>
  <w:style w:type="paragraph" w:customStyle="1" w:styleId="82985EF6A2694284B1A165058DA5F23A">
    <w:name w:val="82985EF6A2694284B1A165058DA5F23A"/>
    <w:rsid w:val="00582288"/>
  </w:style>
  <w:style w:type="paragraph" w:customStyle="1" w:styleId="5B7F4EE1D3124C81AE422F4D74A18A68">
    <w:name w:val="5B7F4EE1D3124C81AE422F4D74A18A68"/>
    <w:rsid w:val="00582288"/>
  </w:style>
  <w:style w:type="paragraph" w:customStyle="1" w:styleId="789C7F4BCFF84EC2AB832DB3C202DCEF">
    <w:name w:val="789C7F4BCFF84EC2AB832DB3C202DCEF"/>
    <w:rsid w:val="00582288"/>
  </w:style>
  <w:style w:type="paragraph" w:customStyle="1" w:styleId="E4F0939BFC614A15B25C7BB0DEA696B0">
    <w:name w:val="E4F0939BFC614A15B25C7BB0DEA696B0"/>
    <w:rsid w:val="00582288"/>
  </w:style>
  <w:style w:type="paragraph" w:customStyle="1" w:styleId="0CBB2CDF6554436EA95E0EEE7E8320CF">
    <w:name w:val="0CBB2CDF6554436EA95E0EEE7E8320CF"/>
    <w:rsid w:val="00582288"/>
  </w:style>
  <w:style w:type="paragraph" w:customStyle="1" w:styleId="361556639A5348FEB2905B9746EA0FDF">
    <w:name w:val="361556639A5348FEB2905B9746EA0FDF"/>
    <w:rsid w:val="00582288"/>
  </w:style>
  <w:style w:type="paragraph" w:customStyle="1" w:styleId="181625D2CE0B4AE6B6DB720D478BF718">
    <w:name w:val="181625D2CE0B4AE6B6DB720D478BF718"/>
    <w:rsid w:val="00582288"/>
  </w:style>
  <w:style w:type="paragraph" w:customStyle="1" w:styleId="ED2B95547CD14A15BC4B3B8000C07334">
    <w:name w:val="ED2B95547CD14A15BC4B3B8000C07334"/>
    <w:rsid w:val="00582288"/>
  </w:style>
  <w:style w:type="paragraph" w:customStyle="1" w:styleId="4909E945DC684237B2BA6036D6542BA7">
    <w:name w:val="4909E945DC684237B2BA6036D6542BA7"/>
    <w:rsid w:val="00582288"/>
  </w:style>
  <w:style w:type="paragraph" w:customStyle="1" w:styleId="D3A0A70D3EE944B6A244F006DD13D7D3">
    <w:name w:val="D3A0A70D3EE944B6A244F006DD13D7D3"/>
    <w:rsid w:val="00582288"/>
  </w:style>
  <w:style w:type="paragraph" w:customStyle="1" w:styleId="74535C9CFF8240369F6904AD9413AA01">
    <w:name w:val="74535C9CFF8240369F6904AD9413AA01"/>
    <w:rsid w:val="00582288"/>
  </w:style>
  <w:style w:type="paragraph" w:customStyle="1" w:styleId="339A854E3FD6415EA74A9A610F64FDDA">
    <w:name w:val="339A854E3FD6415EA74A9A610F64FDDA"/>
    <w:rsid w:val="00582288"/>
  </w:style>
  <w:style w:type="paragraph" w:customStyle="1" w:styleId="C2F45733AAA14C2AA9D5D4657E8FFCD0">
    <w:name w:val="C2F45733AAA14C2AA9D5D4657E8FFCD0"/>
    <w:rsid w:val="00582288"/>
  </w:style>
  <w:style w:type="paragraph" w:customStyle="1" w:styleId="4527DCAA7FCB4AB4B3FA7848B4376D57">
    <w:name w:val="4527DCAA7FCB4AB4B3FA7848B4376D57"/>
    <w:rsid w:val="00582288"/>
  </w:style>
  <w:style w:type="paragraph" w:customStyle="1" w:styleId="201F08B7B6BE426CB696D2033F51387D">
    <w:name w:val="201F08B7B6BE426CB696D2033F51387D"/>
    <w:rsid w:val="00582288"/>
  </w:style>
  <w:style w:type="paragraph" w:customStyle="1" w:styleId="2598E0F2F05B4DE5A61A24D7FC3312CE">
    <w:name w:val="2598E0F2F05B4DE5A61A24D7FC3312CE"/>
    <w:rsid w:val="00582288"/>
  </w:style>
  <w:style w:type="paragraph" w:customStyle="1" w:styleId="821DA6106A0E43E1803910DFD5CAC90A">
    <w:name w:val="821DA6106A0E43E1803910DFD5CAC90A"/>
    <w:rsid w:val="00582288"/>
  </w:style>
  <w:style w:type="paragraph" w:customStyle="1" w:styleId="BDA80F9CB0C245C1AF90879B939C714E">
    <w:name w:val="BDA80F9CB0C245C1AF90879B939C714E"/>
    <w:rsid w:val="00582288"/>
  </w:style>
  <w:style w:type="paragraph" w:customStyle="1" w:styleId="9B1127CDF3CA456A87E146AC577783F6">
    <w:name w:val="9B1127CDF3CA456A87E146AC577783F6"/>
    <w:rsid w:val="00582288"/>
  </w:style>
  <w:style w:type="paragraph" w:customStyle="1" w:styleId="2875D7EC7D7447B5BF8008F71558C774">
    <w:name w:val="2875D7EC7D7447B5BF8008F71558C774"/>
    <w:rsid w:val="00582288"/>
  </w:style>
  <w:style w:type="paragraph" w:customStyle="1" w:styleId="26CDC22E1B42431990C529901FD17E30">
    <w:name w:val="26CDC22E1B42431990C529901FD17E30"/>
    <w:rsid w:val="00582288"/>
  </w:style>
  <w:style w:type="paragraph" w:customStyle="1" w:styleId="A3FD434F996A4AAF9FE4419BEC8171D1">
    <w:name w:val="A3FD434F996A4AAF9FE4419BEC8171D1"/>
    <w:rsid w:val="00582288"/>
  </w:style>
  <w:style w:type="paragraph" w:customStyle="1" w:styleId="6AF68BAA3333441D84EE862CD3A71FBA">
    <w:name w:val="6AF68BAA3333441D84EE862CD3A71FBA"/>
    <w:rsid w:val="00582288"/>
  </w:style>
  <w:style w:type="paragraph" w:customStyle="1" w:styleId="80F4E123490C495BBBE184031E1C5870">
    <w:name w:val="80F4E123490C495BBBE184031E1C5870"/>
    <w:rsid w:val="00582288"/>
  </w:style>
  <w:style w:type="paragraph" w:customStyle="1" w:styleId="85FFAF8E5632402D9F515021F560FFF7">
    <w:name w:val="85FFAF8E5632402D9F515021F560FFF7"/>
    <w:rsid w:val="00582288"/>
  </w:style>
  <w:style w:type="paragraph" w:customStyle="1" w:styleId="E097621309E844A0BD294B4ED0AFA0E9">
    <w:name w:val="E097621309E844A0BD294B4ED0AFA0E9"/>
    <w:rsid w:val="00582288"/>
  </w:style>
  <w:style w:type="paragraph" w:customStyle="1" w:styleId="6C86EA2FC5854D45A35A29A9AECE5862">
    <w:name w:val="6C86EA2FC5854D45A35A29A9AECE5862"/>
    <w:rsid w:val="00582288"/>
  </w:style>
  <w:style w:type="paragraph" w:customStyle="1" w:styleId="7D955EB277304189BF8E97E46BE09B4E">
    <w:name w:val="7D955EB277304189BF8E97E46BE09B4E"/>
    <w:rsid w:val="00582288"/>
  </w:style>
  <w:style w:type="paragraph" w:customStyle="1" w:styleId="82A7763A293440BF8ED78EE67D3707BC">
    <w:name w:val="82A7763A293440BF8ED78EE67D3707BC"/>
    <w:rsid w:val="005822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0B5B8-C01F-4D08-9FF7-6C5EC40D6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2B66BB9B</Template>
  <TotalTime>456</TotalTime>
  <Pages>8</Pages>
  <Words>1732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Council</Company>
  <LinksUpToDate>false</LinksUpToDate>
  <CharactersWithSpaces>11584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Hobbs</dc:creator>
  <cp:lastModifiedBy>Katie Marke</cp:lastModifiedBy>
  <cp:revision>34</cp:revision>
  <cp:lastPrinted>2020-02-07T12:58:00Z</cp:lastPrinted>
  <dcterms:created xsi:type="dcterms:W3CDTF">2018-06-15T12:45:00Z</dcterms:created>
  <dcterms:modified xsi:type="dcterms:W3CDTF">2020-02-07T12:58:00Z</dcterms:modified>
</cp:coreProperties>
</file>