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BB8" w:rsidRDefault="00726466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5993024</wp:posOffset>
                </wp:positionH>
                <wp:positionV relativeFrom="paragraph">
                  <wp:posOffset>-302492</wp:posOffset>
                </wp:positionV>
                <wp:extent cx="3383600" cy="512747"/>
                <wp:effectExtent l="0" t="0" r="7620" b="190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600" cy="5127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6466" w:rsidRDefault="00726466">
                            <w:r w:rsidRPr="00726466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1483C5A" wp14:editId="2B403FC2">
                                  <wp:extent cx="3194050" cy="388141"/>
                                  <wp:effectExtent l="0" t="0" r="635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4050" cy="388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471.9pt;margin-top:-23.8pt;width:266.45pt;height:40.35pt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" fillcolor="white [3201]" stroked="f" strokeweight=".5pt">
                <v:textbox>
                  <w:txbxContent>
                    <w:p w:rsidR="00726466" w:rsidRDefault="00726466">
                      <w:r w:rsidRPr="00726466">
                        <w:drawing>
                          <wp:inline distT="0" distB="0" distL="0" distR="0" wp14:anchorId="61483C5A" wp14:editId="2B403FC2">
                            <wp:extent cx="3194050" cy="388141"/>
                            <wp:effectExtent l="0" t="0" r="635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4050" cy="388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2C8F"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08B546BF" wp14:editId="2D67B972">
                <wp:simplePos x="0" y="0"/>
                <wp:positionH relativeFrom="page">
                  <wp:posOffset>800100</wp:posOffset>
                </wp:positionH>
                <wp:positionV relativeFrom="page">
                  <wp:posOffset>286094</wp:posOffset>
                </wp:positionV>
                <wp:extent cx="3657600" cy="457200"/>
                <wp:effectExtent l="0" t="0" r="0" b="0"/>
                <wp:wrapNone/>
                <wp:docPr id="13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57600" cy="4572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8" o:spid="_x0000_s1026" style="position:absolute;margin-left:63pt;margin-top:22.55pt;width:4in;height:36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" fillcolor="navy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roundrect>
            </w:pict>
          </mc:Fallback>
        </mc:AlternateContent>
      </w:r>
      <w:r w:rsidR="00622C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9F54AB0" wp14:editId="023F27C5">
                <wp:simplePos x="0" y="0"/>
                <wp:positionH relativeFrom="page">
                  <wp:posOffset>1095375</wp:posOffset>
                </wp:positionH>
                <wp:positionV relativeFrom="page">
                  <wp:posOffset>320675</wp:posOffset>
                </wp:positionV>
                <wp:extent cx="2857500" cy="342900"/>
                <wp:effectExtent l="0" t="0" r="0" b="0"/>
                <wp:wrapNone/>
                <wp:docPr id="2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F7E" w:rsidRPr="00903F40" w:rsidRDefault="00043F7E" w:rsidP="00043F7E">
                            <w:pPr>
                              <w:pStyle w:val="Heading2"/>
                              <w:ind w:left="0"/>
                            </w:pPr>
                            <w:r>
                              <w:t>Virtual Support Services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27" type="#_x0000_t202" style="position:absolute;margin-left:86.25pt;margin-top:25.25pt;width:225pt;height:27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" filled="f" stroked="f">
                <v:textbox>
                  <w:txbxContent>
                    <w:p w:rsidR="00043F7E" w:rsidRPr="00903F40" w:rsidRDefault="00043F7E" w:rsidP="00043F7E">
                      <w:pPr>
                        <w:pStyle w:val="Heading2"/>
                        <w:ind w:left="0"/>
                      </w:pPr>
                      <w:r>
                        <w:t>Virtual Support Services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17CA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BE55E46" wp14:editId="395E75A1">
                <wp:simplePos x="0" y="0"/>
                <wp:positionH relativeFrom="column">
                  <wp:posOffset>4966335</wp:posOffset>
                </wp:positionH>
                <wp:positionV relativeFrom="paragraph">
                  <wp:posOffset>-604520</wp:posOffset>
                </wp:positionV>
                <wp:extent cx="3664585" cy="509270"/>
                <wp:effectExtent l="3810" t="0" r="0" b="0"/>
                <wp:wrapNone/>
                <wp:docPr id="1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4585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5070" w:rsidRDefault="00325070" w:rsidP="006C4BB8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28" type="#_x0000_t202" style="position:absolute;margin-left:391.05pt;margin-top:-47.6pt;width:288.55pt;height:40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" stroked="f">
                <v:textbox>
                  <w:txbxContent>
                    <w:p w:rsidR="00325070" w:rsidRDefault="00325070" w:rsidP="006C4BB8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6C4BB8">
        <w:tab/>
      </w:r>
    </w:p>
    <w:p w:rsidR="00581173" w:rsidRDefault="009D5A1C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734A92E9" wp14:editId="0EF2E1D2">
                <wp:simplePos x="0" y="0"/>
                <wp:positionH relativeFrom="page">
                  <wp:posOffset>5596890</wp:posOffset>
                </wp:positionH>
                <wp:positionV relativeFrom="page">
                  <wp:posOffset>930910</wp:posOffset>
                </wp:positionV>
                <wp:extent cx="4000500" cy="6246495"/>
                <wp:effectExtent l="0" t="0" r="0" b="1905"/>
                <wp:wrapNone/>
                <wp:docPr id="10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0" cy="6246495"/>
                          <a:chOff x="22860000" y="20345400"/>
                          <a:chExt cx="3200400" cy="4425696"/>
                        </a:xfrm>
                      </wpg:grpSpPr>
                      <wps:wsp>
                        <wps:cNvPr id="11" name="Rectangle 7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2860000" y="20345400"/>
                            <a:ext cx="1828800" cy="4425696"/>
                          </a:xfrm>
                          <a:prstGeom prst="rect">
                            <a:avLst/>
                          </a:prstGeom>
                          <a:solidFill>
                            <a:srgbClr val="99CC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" name="AutoShape 7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3317200" y="21259800"/>
                            <a:ext cx="2743200" cy="1490662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6" style="position:absolute;margin-left:440.7pt;margin-top:73.3pt;width:315pt;height:491.85pt;z-index:251650560;mso-position-horizontal-relative:page;mso-position-vertical-relative:page" coordorigin="228600,203454" coordsize="32004,44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">
                <v:rect id="Rectangle 74" o:spid="_x0000_s1027" style="position:absolute;left:228600;top:203454;width:18288;height:44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ly8AA&#10;AADbAAAADwAAAGRycy9kb3ducmV2LnhtbERPTYvCMBC9L/gfwgh7WTRV2EWrUaQg1Nuuu9Dr0Ixt&#10;sJmUJrbdf28Ewds83uds96NtRE+dN44VLOYJCOLSacOVgr/f42wFwgdkjY1jUvBPHva7ydsWU+0G&#10;/qH+HCoRQ9inqKAOoU2l9GVNFv3ctcSRu7jOYoiwq6TucIjhtpHLJPmSFg3Hhhpbymoqr+ebVXDz&#10;p+KUmULm5WdmmqOm7zV+KPU+HQ8bEIHG8BI/3bmO8xfw+CUeI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Cxly8AAAADbAAAADwAAAAAAAAAAAAAAAACYAgAAZHJzL2Rvd25y&#10;ZXYueG1sUEsFBgAAAAAEAAQA9QAAAIUDAAAAAA==&#10;" fillcolor="#9c9" stroked="f" strokeweight="0" insetpen="t">
                  <v:shadow color="#ccc"/>
                  <o:lock v:ext="edit" shapetype="t"/>
                  <v:textbox inset="2.88pt,2.88pt,2.88pt,2.88pt"/>
                </v:rect>
                <v:roundrect id="AutoShape 75" o:spid="_x0000_s1028" style="position:absolute;left:233172;top:212598;width:27432;height:14906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U+LsAA&#10;AADbAAAADwAAAGRycy9kb3ducmV2LnhtbERP24rCMBB9X/Afwgi+aaoui1TT4gVRYWFZFXwdmrEt&#10;NpPaRK1/vxGEfZvDuc4sbU0l7tS40rKC4SACQZxZXXKu4HhY9ycgnEfWWFkmBU9ykCadjxnG2j74&#10;l+57n4sQwi5GBYX3dSylywoy6Aa2Jg7c2TYGfYBNLnWDjxBuKjmKoi9psOTQUGBNy4Kyy/5mFCzo&#10;G2lcXU9knz+Lcr6qN5/HnVK9bjufgvDU+n/x273VYf4IXr+EA2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3U+LsAAAADbAAAADwAAAAAAAAAAAAAAAACYAgAAZHJzL2Rvd25y&#10;ZXYueG1sUEsFBgAAAAAEAAQA9QAAAIUDAAAAAA==&#10;" stroked="f" strokeweight="0" insetpen="t">
                  <v:shadow color="#ccc"/>
                  <o:lock v:ext="edit" shapetype="t"/>
                  <v:textbox inset="2.88pt,2.88pt,2.88pt,2.88pt"/>
                </v:roundrect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EABF35F" wp14:editId="35A45410">
                <wp:simplePos x="0" y="0"/>
                <wp:positionH relativeFrom="page">
                  <wp:posOffset>367469</wp:posOffset>
                </wp:positionH>
                <wp:positionV relativeFrom="page">
                  <wp:posOffset>1068224</wp:posOffset>
                </wp:positionV>
                <wp:extent cx="4272280" cy="6170064"/>
                <wp:effectExtent l="19050" t="19050" r="13970" b="21590"/>
                <wp:wrapNone/>
                <wp:docPr id="9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2280" cy="61700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BB8" w:rsidRDefault="002B3227" w:rsidP="002B3227">
                            <w:pPr>
                              <w:spacing w:after="240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 w:rsidRPr="003F081E">
                              <w:rPr>
                                <w:rFonts w:ascii="Lucida Sans Unicode" w:hAnsi="Lucida Sans Unicode" w:cs="Lucida Sans Unicode"/>
                                <w:b/>
                                <w:sz w:val="20"/>
                                <w:szCs w:val="20"/>
                                <w:u w:val="single"/>
                              </w:rPr>
                              <w:t>Look Good Feel Better</w:t>
                            </w:r>
                          </w:p>
                          <w:p w:rsidR="005C2A71" w:rsidRDefault="005C2A71" w:rsidP="002B3227">
                            <w:pPr>
                              <w:spacing w:after="240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We </w:t>
                            </w:r>
                            <w:r w:rsidR="002F1B54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are 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now able to offer </w:t>
                            </w:r>
                            <w:r w:rsidR="002F1B54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some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face-to-face places</w:t>
                            </w:r>
                            <w:r w:rsidR="002F1B54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on a Look Good Feel Better woman’s workshop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.  </w:t>
                            </w:r>
                            <w:proofErr w:type="gramStart"/>
                            <w:r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To book phone the Macmillan Centre on 023 8120 6037 or email us at </w:t>
                            </w:r>
                            <w:hyperlink r:id="rId8" w:history="1">
                              <w:r w:rsidRPr="00F82E74">
                                <w:rPr>
                                  <w:rStyle w:val="Hyperlink"/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MacmillanCentre@uhs.nhs.uk</w:t>
                              </w:r>
                            </w:hyperlink>
                            <w:r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</w:p>
                          <w:p w:rsidR="002B3227" w:rsidRPr="003F081E" w:rsidRDefault="005C2A71" w:rsidP="002B3227">
                            <w:pPr>
                              <w:spacing w:after="240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Look Good Feel Better </w:t>
                            </w:r>
                            <w:proofErr w:type="gramStart"/>
                            <w:r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are</w:t>
                            </w:r>
                            <w:proofErr w:type="gramEnd"/>
                            <w:r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also o</w:t>
                            </w:r>
                            <w:r w:rsidR="002B3227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ffer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ing online</w:t>
                            </w:r>
                            <w:r w:rsidR="002B3227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B3227" w:rsidRPr="000D32DB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confidence boosting</w:t>
                            </w:r>
                            <w:r w:rsidR="002B3227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workshops for </w:t>
                            </w:r>
                            <w:r w:rsidR="00272C0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cancer </w:t>
                            </w:r>
                            <w:r w:rsidR="002B3227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patients</w:t>
                            </w:r>
                            <w:r w:rsidR="002B3227" w:rsidRPr="000D32DB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to learn about skin care.</w:t>
                            </w:r>
                            <w:r w:rsidR="002B3227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2C0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The women’s </w:t>
                            </w:r>
                            <w:r w:rsidR="00A6156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workshop </w:t>
                            </w:r>
                            <w:r w:rsidR="00272C0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also focuses on the use of make-up, while the men’s focuses on grooming.  </w:t>
                            </w:r>
                            <w:r w:rsidR="002B3227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Email </w:t>
                            </w:r>
                            <w:r w:rsidR="002B3227" w:rsidRPr="001F4A32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info@lgfb.co.uk</w:t>
                            </w:r>
                            <w:r w:rsidR="002B3227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or phone 075</w:t>
                            </w:r>
                            <w:r w:rsidR="001378FC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B3227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4555</w:t>
                            </w:r>
                            <w:r w:rsidR="001378FC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B3227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1531 to learn more. You will need a computer or tablet with camera and microphone to participate.  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They also have</w:t>
                            </w:r>
                            <w:r w:rsidR="002B3227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informative and detailed tutorials 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on their website</w:t>
                            </w:r>
                            <w:r w:rsidR="002B3227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www.lgfb.co.uk.</w:t>
                            </w:r>
                          </w:p>
                          <w:p w:rsidR="00043F7E" w:rsidRPr="003F081E" w:rsidRDefault="00043F7E" w:rsidP="00043F7E">
                            <w:pPr>
                              <w:spacing w:after="240"/>
                              <w:rPr>
                                <w:rFonts w:ascii="Lucida Sans Unicode" w:hAnsi="Lucida Sans Unicode" w:cs="Lucida Sans Unicode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F081E">
                              <w:rPr>
                                <w:rFonts w:ascii="Lucida Sans Unicode" w:hAnsi="Lucida Sans Unicode" w:cs="Lucida Sans Unicode"/>
                                <w:b/>
                                <w:sz w:val="20"/>
                                <w:szCs w:val="20"/>
                                <w:u w:val="single"/>
                              </w:rPr>
                              <w:t>Wigs</w:t>
                            </w:r>
                            <w:r w:rsidR="00786BEF" w:rsidRPr="00786BEF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C2A71" w:rsidRDefault="005C2A71" w:rsidP="00043F7E">
                            <w:pPr>
                              <w:spacing w:after="240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You can now</w:t>
                            </w:r>
                            <w:r w:rsidR="003F73AD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either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see the</w:t>
                            </w:r>
                            <w:r w:rsidR="003F73AD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wig rep in person by phoning the </w:t>
                            </w:r>
                            <w:proofErr w:type="spellStart"/>
                            <w:r w:rsidR="003F73AD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centre</w:t>
                            </w:r>
                            <w:proofErr w:type="spellEnd"/>
                            <w:r w:rsidR="003F73AD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to book an appointment or she can</w:t>
                            </w:r>
                            <w:r w:rsidR="00043F7E"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get in contact with you</w:t>
                            </w:r>
                            <w:r w:rsidR="003F73AD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to signpost you to the wig company’s website to look at wigs or have one of their catalogues sent to you</w:t>
                            </w:r>
                            <w:r w:rsidR="00043F7E"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.  You are able to choose a wig from Banbury Prostiche at the basic wholesale price, which is paid for by the hospital.</w:t>
                            </w:r>
                            <w:r w:rsidR="00043F7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3F73AD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If you want you can also</w:t>
                            </w:r>
                            <w:r w:rsidR="00043F7E"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choose a mor</w:t>
                            </w:r>
                            <w:r w:rsidR="00043F7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e expensive wig and pay the difference</w:t>
                            </w:r>
                            <w:r w:rsidR="00043F7E"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="00043F7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We </w:t>
                            </w:r>
                            <w:r w:rsidR="00043F7E"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need a referral form</w:t>
                            </w:r>
                            <w:r w:rsidR="00043F7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from your medical team</w:t>
                            </w:r>
                            <w:r w:rsidR="00043F7E"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, prior </w:t>
                            </w:r>
                            <w:r w:rsidR="003F73AD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to you receiving your wig.</w:t>
                            </w:r>
                          </w:p>
                          <w:p w:rsidR="003F73AD" w:rsidRDefault="003F73AD" w:rsidP="003D6803">
                            <w:pPr>
                              <w:pStyle w:val="list1"/>
                              <w:ind w:left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9D5A1C" w:rsidRDefault="009D5A1C" w:rsidP="003D6803">
                            <w:pPr>
                              <w:pStyle w:val="list1"/>
                              <w:ind w:left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9D5A1C" w:rsidRDefault="009D5A1C" w:rsidP="003D6803">
                            <w:pPr>
                              <w:pStyle w:val="list1"/>
                              <w:ind w:left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9D5A1C" w:rsidRDefault="009D5A1C" w:rsidP="003D6803">
                            <w:pPr>
                              <w:pStyle w:val="list1"/>
                              <w:ind w:left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9D5A1C" w:rsidRDefault="009D5A1C" w:rsidP="003D6803">
                            <w:pPr>
                              <w:pStyle w:val="list1"/>
                              <w:ind w:left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E64233" w:rsidRDefault="00E64233" w:rsidP="003D6803">
                            <w:pPr>
                              <w:pStyle w:val="list1"/>
                              <w:ind w:left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3D6803" w:rsidRPr="009D5A1C" w:rsidRDefault="009D5A1C" w:rsidP="003D6803">
                            <w:pPr>
                              <w:pStyle w:val="list1"/>
                              <w:ind w:left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  <w:t>V</w:t>
                            </w:r>
                            <w:r w:rsidR="006D7DA6"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  <w:t>er</w:t>
                            </w:r>
                            <w:proofErr w:type="spellEnd"/>
                            <w:r w:rsidR="006D7DA6"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8 </w:t>
                            </w:r>
                            <w:r w:rsidR="002364C8"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  <w:t>Published:</w:t>
                            </w:r>
                            <w:r w:rsidR="00A61569"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 October</w:t>
                            </w:r>
                            <w:r w:rsidR="00A1697B" w:rsidRPr="00272C09"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 2020</w:t>
                            </w:r>
                          </w:p>
                          <w:p w:rsidR="003D6803" w:rsidRDefault="003D6803" w:rsidP="003D6803">
                            <w:pPr>
                              <w:pStyle w:val="list1"/>
                              <w:ind w:left="0"/>
                            </w:pPr>
                          </w:p>
                          <w:p w:rsidR="003D6803" w:rsidRDefault="003D6803" w:rsidP="003D6803">
                            <w:pPr>
                              <w:pStyle w:val="list1"/>
                              <w:ind w:left="0"/>
                            </w:pPr>
                          </w:p>
                          <w:p w:rsidR="003D6803" w:rsidRDefault="003D6803" w:rsidP="003D6803">
                            <w:pPr>
                              <w:pStyle w:val="list1"/>
                              <w:ind w:left="0"/>
                            </w:pPr>
                          </w:p>
                          <w:p w:rsidR="003D6803" w:rsidRDefault="003D6803" w:rsidP="003D6803">
                            <w:pPr>
                              <w:pStyle w:val="list1"/>
                              <w:ind w:left="0"/>
                            </w:pPr>
                          </w:p>
                          <w:p w:rsidR="003D6803" w:rsidRDefault="003D6803" w:rsidP="003D6803">
                            <w:pPr>
                              <w:pStyle w:val="list1"/>
                              <w:ind w:left="0"/>
                            </w:pPr>
                          </w:p>
                          <w:p w:rsidR="003D6803" w:rsidRDefault="003D6803" w:rsidP="003D6803">
                            <w:pPr>
                              <w:pStyle w:val="list1"/>
                              <w:ind w:left="0"/>
                            </w:pPr>
                          </w:p>
                          <w:p w:rsidR="003D6803" w:rsidRDefault="003D6803" w:rsidP="003D6803">
                            <w:pPr>
                              <w:pStyle w:val="list1"/>
                              <w:ind w:left="0"/>
                            </w:pPr>
                          </w:p>
                          <w:p w:rsidR="003D6803" w:rsidRDefault="003D6803" w:rsidP="003D6803">
                            <w:pPr>
                              <w:pStyle w:val="list1"/>
                              <w:ind w:left="0"/>
                            </w:pPr>
                          </w:p>
                          <w:p w:rsidR="003D6803" w:rsidRDefault="003D6803" w:rsidP="003D6803">
                            <w:pPr>
                              <w:pStyle w:val="list1"/>
                              <w:ind w:left="0"/>
                            </w:pPr>
                          </w:p>
                          <w:p w:rsidR="003D6803" w:rsidRDefault="003D6803" w:rsidP="003D6803">
                            <w:pPr>
                              <w:pStyle w:val="list1"/>
                              <w:ind w:left="0"/>
                            </w:pPr>
                          </w:p>
                          <w:p w:rsidR="003D6803" w:rsidRDefault="003D6803" w:rsidP="003D6803">
                            <w:pPr>
                              <w:pStyle w:val="list1"/>
                              <w:ind w:left="0"/>
                            </w:pPr>
                          </w:p>
                          <w:p w:rsidR="003D6803" w:rsidRDefault="003D6803" w:rsidP="003D6803">
                            <w:pPr>
                              <w:pStyle w:val="list1"/>
                              <w:ind w:left="0"/>
                            </w:pPr>
                          </w:p>
                          <w:p w:rsidR="003D6803" w:rsidRDefault="003D6803" w:rsidP="003D6803">
                            <w:pPr>
                              <w:pStyle w:val="list1"/>
                              <w:ind w:left="0"/>
                            </w:pPr>
                          </w:p>
                          <w:p w:rsidR="003D6803" w:rsidRDefault="003D6803" w:rsidP="003D6803">
                            <w:pPr>
                              <w:pStyle w:val="list1"/>
                              <w:ind w:left="0"/>
                            </w:pPr>
                          </w:p>
                          <w:p w:rsidR="003D6803" w:rsidRDefault="003D6803" w:rsidP="003D6803">
                            <w:pPr>
                              <w:pStyle w:val="list1"/>
                              <w:ind w:left="0"/>
                            </w:pPr>
                          </w:p>
                          <w:p w:rsidR="003D6803" w:rsidRDefault="003D6803" w:rsidP="003D6803">
                            <w:pPr>
                              <w:pStyle w:val="list1"/>
                              <w:ind w:left="0"/>
                            </w:pPr>
                          </w:p>
                          <w:p w:rsidR="003D6803" w:rsidRDefault="003D6803" w:rsidP="003D6803">
                            <w:pPr>
                              <w:pStyle w:val="list1"/>
                              <w:ind w:left="0"/>
                            </w:pPr>
                          </w:p>
                          <w:p w:rsidR="003D6803" w:rsidRPr="00903F40" w:rsidRDefault="003D6803" w:rsidP="003D6803">
                            <w:pPr>
                              <w:pStyle w:val="list1"/>
                              <w:ind w:left="0"/>
                            </w:pPr>
                            <w:r>
                              <w:t>Leaflet produced: June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2" o:spid="_x0000_s1029" type="#_x0000_t202" style="position:absolute;margin-left:28.95pt;margin-top:84.1pt;width:336.4pt;height:485.8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" strokecolor="silver" strokeweight="3pt">
                <v:textbox>
                  <w:txbxContent>
                    <w:p w:rsidR="006C4BB8" w:rsidRDefault="002B3227" w:rsidP="002B3227">
                      <w:pPr>
                        <w:spacing w:after="240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 w:rsidRPr="003F081E">
                        <w:rPr>
                          <w:rFonts w:ascii="Lucida Sans Unicode" w:hAnsi="Lucida Sans Unicode" w:cs="Lucida Sans Unicode"/>
                          <w:b/>
                          <w:sz w:val="20"/>
                          <w:szCs w:val="20"/>
                          <w:u w:val="single"/>
                        </w:rPr>
                        <w:t>Look Good Feel Better</w:t>
                      </w:r>
                    </w:p>
                    <w:p w:rsidR="005C2A71" w:rsidRDefault="005C2A71" w:rsidP="002B3227">
                      <w:pPr>
                        <w:spacing w:after="240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We </w:t>
                      </w:r>
                      <w:r w:rsidR="002F1B54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are </w:t>
                      </w:r>
                      <w:r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now able to offer </w:t>
                      </w:r>
                      <w:r w:rsidR="002F1B54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some</w:t>
                      </w:r>
                      <w:r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face-to-face places</w:t>
                      </w:r>
                      <w:r w:rsidR="002F1B54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on a Look Good Feel Better woman’s workshop</w:t>
                      </w:r>
                      <w:r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.  </w:t>
                      </w:r>
                      <w:proofErr w:type="gramStart"/>
                      <w:r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To book phone the Macmillan Centre on 023 8120 6037 or email us at </w:t>
                      </w:r>
                      <w:hyperlink r:id="rId9" w:history="1">
                        <w:r w:rsidRPr="00F82E74">
                          <w:rPr>
                            <w:rStyle w:val="Hyperlink"/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MacmillanCentre@uhs.nhs.uk</w:t>
                        </w:r>
                      </w:hyperlink>
                      <w:r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.</w:t>
                      </w:r>
                      <w:proofErr w:type="gramEnd"/>
                    </w:p>
                    <w:p w:rsidR="002B3227" w:rsidRPr="003F081E" w:rsidRDefault="005C2A71" w:rsidP="002B3227">
                      <w:pPr>
                        <w:spacing w:after="240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Look Good Feel Better </w:t>
                      </w:r>
                      <w:proofErr w:type="gramStart"/>
                      <w:r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are</w:t>
                      </w:r>
                      <w:proofErr w:type="gramEnd"/>
                      <w:r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also o</w:t>
                      </w:r>
                      <w:r w:rsidR="002B3227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ffer</w:t>
                      </w:r>
                      <w:r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ing online</w:t>
                      </w:r>
                      <w:r w:rsidR="002B3227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</w:t>
                      </w:r>
                      <w:r w:rsidR="002B3227" w:rsidRPr="000D32DB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confidence boosting</w:t>
                      </w:r>
                      <w:r w:rsidR="002B3227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workshops for </w:t>
                      </w:r>
                      <w:r w:rsidR="00272C0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cancer </w:t>
                      </w:r>
                      <w:r w:rsidR="002B3227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patients</w:t>
                      </w:r>
                      <w:r w:rsidR="002B3227" w:rsidRPr="000D32DB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to learn about skin care.</w:t>
                      </w:r>
                      <w:r w:rsidR="002B3227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</w:t>
                      </w:r>
                      <w:r w:rsidR="00272C0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The women’s </w:t>
                      </w:r>
                      <w:r w:rsidR="00A6156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workshop </w:t>
                      </w:r>
                      <w:r w:rsidR="00272C0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also focuses on the use of make-up, while the men’s focuses on grooming.  </w:t>
                      </w:r>
                      <w:r w:rsidR="002B3227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Email </w:t>
                      </w:r>
                      <w:r w:rsidR="002B3227" w:rsidRPr="001F4A32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info@lgfb.co.uk</w:t>
                      </w:r>
                      <w:r w:rsidR="002B3227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or phone 075</w:t>
                      </w:r>
                      <w:r w:rsidR="001378FC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</w:t>
                      </w:r>
                      <w:r w:rsidR="002B3227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4555</w:t>
                      </w:r>
                      <w:r w:rsidR="001378FC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</w:t>
                      </w:r>
                      <w:r w:rsidR="002B3227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1531 to learn more. You will need a computer or tablet with camera and microphone to participate.  </w:t>
                      </w:r>
                      <w:r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They also have</w:t>
                      </w:r>
                      <w:r w:rsidR="002B3227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informative and detailed tutorials </w:t>
                      </w:r>
                      <w:r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on their website</w:t>
                      </w:r>
                      <w:r w:rsidR="002B3227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www.lgfb.co.uk.</w:t>
                      </w:r>
                    </w:p>
                    <w:p w:rsidR="00043F7E" w:rsidRPr="003F081E" w:rsidRDefault="00043F7E" w:rsidP="00043F7E">
                      <w:pPr>
                        <w:spacing w:after="240"/>
                        <w:rPr>
                          <w:rFonts w:ascii="Lucida Sans Unicode" w:hAnsi="Lucida Sans Unicode" w:cs="Lucida Sans Unicode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3F081E">
                        <w:rPr>
                          <w:rFonts w:ascii="Lucida Sans Unicode" w:hAnsi="Lucida Sans Unicode" w:cs="Lucida Sans Unicode"/>
                          <w:b/>
                          <w:sz w:val="20"/>
                          <w:szCs w:val="20"/>
                          <w:u w:val="single"/>
                        </w:rPr>
                        <w:t>Wigs</w:t>
                      </w:r>
                      <w:r w:rsidR="00786BEF" w:rsidRPr="00786BEF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C2A71" w:rsidRDefault="005C2A71" w:rsidP="00043F7E">
                      <w:pPr>
                        <w:spacing w:after="240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You can now</w:t>
                      </w:r>
                      <w:r w:rsidR="003F73AD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either</w:t>
                      </w:r>
                      <w:r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see the</w:t>
                      </w:r>
                      <w:r w:rsidR="003F73AD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wig rep in person by phoning the </w:t>
                      </w:r>
                      <w:proofErr w:type="spellStart"/>
                      <w:r w:rsidR="003F73AD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centre</w:t>
                      </w:r>
                      <w:proofErr w:type="spellEnd"/>
                      <w:r w:rsidR="003F73AD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to book an appointment or she can</w:t>
                      </w:r>
                      <w:r w:rsidR="00043F7E"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get in contact with you</w:t>
                      </w:r>
                      <w:r w:rsidR="003F73AD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to signpost you to the wig company’s website to look at wigs or have one of their catalogues sent to you</w:t>
                      </w:r>
                      <w:r w:rsidR="00043F7E"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.  You are able to choose a wig from Banbury Prostiche at the basic wholesale price, which is paid for by the hospital.</w:t>
                      </w:r>
                      <w:r w:rsidR="00043F7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 </w:t>
                      </w:r>
                      <w:r w:rsidR="003F73AD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If you want you can also</w:t>
                      </w:r>
                      <w:r w:rsidR="00043F7E"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choose a mor</w:t>
                      </w:r>
                      <w:r w:rsidR="00043F7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e expensive wig and pay the difference</w:t>
                      </w:r>
                      <w:r w:rsidR="00043F7E"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.  </w:t>
                      </w:r>
                      <w:r w:rsidR="00043F7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We </w:t>
                      </w:r>
                      <w:r w:rsidR="00043F7E"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need a referral form</w:t>
                      </w:r>
                      <w:r w:rsidR="00043F7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from your medical team</w:t>
                      </w:r>
                      <w:r w:rsidR="00043F7E"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, prior </w:t>
                      </w:r>
                      <w:r w:rsidR="003F73AD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to you receiving your wig.</w:t>
                      </w:r>
                    </w:p>
                    <w:p w:rsidR="003F73AD" w:rsidRDefault="003F73AD" w:rsidP="003D6803">
                      <w:pPr>
                        <w:pStyle w:val="list1"/>
                        <w:ind w:left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9D5A1C" w:rsidRDefault="009D5A1C" w:rsidP="003D6803">
                      <w:pPr>
                        <w:pStyle w:val="list1"/>
                        <w:ind w:left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9D5A1C" w:rsidRDefault="009D5A1C" w:rsidP="003D6803">
                      <w:pPr>
                        <w:pStyle w:val="list1"/>
                        <w:ind w:left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9D5A1C" w:rsidRDefault="009D5A1C" w:rsidP="003D6803">
                      <w:pPr>
                        <w:pStyle w:val="list1"/>
                        <w:ind w:left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9D5A1C" w:rsidRDefault="009D5A1C" w:rsidP="003D6803">
                      <w:pPr>
                        <w:pStyle w:val="list1"/>
                        <w:ind w:left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E64233" w:rsidRDefault="00E64233" w:rsidP="003D6803">
                      <w:pPr>
                        <w:pStyle w:val="list1"/>
                        <w:ind w:left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3D6803" w:rsidRPr="009D5A1C" w:rsidRDefault="009D5A1C" w:rsidP="003D6803">
                      <w:pPr>
                        <w:pStyle w:val="list1"/>
                        <w:ind w:left="0"/>
                        <w:rPr>
                          <w:b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b/>
                          <w:color w:val="00B050"/>
                          <w:sz w:val="16"/>
                          <w:szCs w:val="16"/>
                        </w:rPr>
                        <w:t>V</w:t>
                      </w:r>
                      <w:r w:rsidR="006D7DA6">
                        <w:rPr>
                          <w:b/>
                          <w:color w:val="00B050"/>
                          <w:sz w:val="16"/>
                          <w:szCs w:val="16"/>
                        </w:rPr>
                        <w:t>er</w:t>
                      </w:r>
                      <w:proofErr w:type="spellEnd"/>
                      <w:r w:rsidR="006D7DA6">
                        <w:rPr>
                          <w:b/>
                          <w:color w:val="00B05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color w:val="00B050"/>
                          <w:sz w:val="16"/>
                          <w:szCs w:val="16"/>
                        </w:rPr>
                        <w:t xml:space="preserve">8 </w:t>
                      </w:r>
                      <w:r w:rsidR="002364C8">
                        <w:rPr>
                          <w:b/>
                          <w:color w:val="00B050"/>
                          <w:sz w:val="16"/>
                          <w:szCs w:val="16"/>
                        </w:rPr>
                        <w:t>Published:</w:t>
                      </w:r>
                      <w:r w:rsidR="00A61569">
                        <w:rPr>
                          <w:b/>
                          <w:color w:val="00B050"/>
                          <w:sz w:val="16"/>
                          <w:szCs w:val="16"/>
                        </w:rPr>
                        <w:t xml:space="preserve"> October</w:t>
                      </w:r>
                      <w:r w:rsidR="00A1697B" w:rsidRPr="00272C09">
                        <w:rPr>
                          <w:b/>
                          <w:color w:val="00B050"/>
                          <w:sz w:val="16"/>
                          <w:szCs w:val="16"/>
                        </w:rPr>
                        <w:t xml:space="preserve"> 2020</w:t>
                      </w:r>
                    </w:p>
                    <w:p w:rsidR="003D6803" w:rsidRDefault="003D6803" w:rsidP="003D6803">
                      <w:pPr>
                        <w:pStyle w:val="list1"/>
                        <w:ind w:left="0"/>
                      </w:pPr>
                    </w:p>
                    <w:p w:rsidR="003D6803" w:rsidRDefault="003D6803" w:rsidP="003D6803">
                      <w:pPr>
                        <w:pStyle w:val="list1"/>
                        <w:ind w:left="0"/>
                      </w:pPr>
                    </w:p>
                    <w:p w:rsidR="003D6803" w:rsidRDefault="003D6803" w:rsidP="003D6803">
                      <w:pPr>
                        <w:pStyle w:val="list1"/>
                        <w:ind w:left="0"/>
                      </w:pPr>
                    </w:p>
                    <w:p w:rsidR="003D6803" w:rsidRDefault="003D6803" w:rsidP="003D6803">
                      <w:pPr>
                        <w:pStyle w:val="list1"/>
                        <w:ind w:left="0"/>
                      </w:pPr>
                    </w:p>
                    <w:p w:rsidR="003D6803" w:rsidRDefault="003D6803" w:rsidP="003D6803">
                      <w:pPr>
                        <w:pStyle w:val="list1"/>
                        <w:ind w:left="0"/>
                      </w:pPr>
                    </w:p>
                    <w:p w:rsidR="003D6803" w:rsidRDefault="003D6803" w:rsidP="003D6803">
                      <w:pPr>
                        <w:pStyle w:val="list1"/>
                        <w:ind w:left="0"/>
                      </w:pPr>
                    </w:p>
                    <w:p w:rsidR="003D6803" w:rsidRDefault="003D6803" w:rsidP="003D6803">
                      <w:pPr>
                        <w:pStyle w:val="list1"/>
                        <w:ind w:left="0"/>
                      </w:pPr>
                    </w:p>
                    <w:p w:rsidR="003D6803" w:rsidRDefault="003D6803" w:rsidP="003D6803">
                      <w:pPr>
                        <w:pStyle w:val="list1"/>
                        <w:ind w:left="0"/>
                      </w:pPr>
                    </w:p>
                    <w:p w:rsidR="003D6803" w:rsidRDefault="003D6803" w:rsidP="003D6803">
                      <w:pPr>
                        <w:pStyle w:val="list1"/>
                        <w:ind w:left="0"/>
                      </w:pPr>
                    </w:p>
                    <w:p w:rsidR="003D6803" w:rsidRDefault="003D6803" w:rsidP="003D6803">
                      <w:pPr>
                        <w:pStyle w:val="list1"/>
                        <w:ind w:left="0"/>
                      </w:pPr>
                    </w:p>
                    <w:p w:rsidR="003D6803" w:rsidRDefault="003D6803" w:rsidP="003D6803">
                      <w:pPr>
                        <w:pStyle w:val="list1"/>
                        <w:ind w:left="0"/>
                      </w:pPr>
                    </w:p>
                    <w:p w:rsidR="003D6803" w:rsidRDefault="003D6803" w:rsidP="003D6803">
                      <w:pPr>
                        <w:pStyle w:val="list1"/>
                        <w:ind w:left="0"/>
                      </w:pPr>
                    </w:p>
                    <w:p w:rsidR="003D6803" w:rsidRDefault="003D6803" w:rsidP="003D6803">
                      <w:pPr>
                        <w:pStyle w:val="list1"/>
                        <w:ind w:left="0"/>
                      </w:pPr>
                    </w:p>
                    <w:p w:rsidR="003D6803" w:rsidRDefault="003D6803" w:rsidP="003D6803">
                      <w:pPr>
                        <w:pStyle w:val="list1"/>
                        <w:ind w:left="0"/>
                      </w:pPr>
                    </w:p>
                    <w:p w:rsidR="003D6803" w:rsidRDefault="003D6803" w:rsidP="003D6803">
                      <w:pPr>
                        <w:pStyle w:val="list1"/>
                        <w:ind w:left="0"/>
                      </w:pPr>
                    </w:p>
                    <w:p w:rsidR="003D6803" w:rsidRDefault="003D6803" w:rsidP="003D6803">
                      <w:pPr>
                        <w:pStyle w:val="list1"/>
                        <w:ind w:left="0"/>
                      </w:pPr>
                    </w:p>
                    <w:p w:rsidR="003D6803" w:rsidRDefault="003D6803" w:rsidP="003D6803">
                      <w:pPr>
                        <w:pStyle w:val="list1"/>
                        <w:ind w:left="0"/>
                      </w:pPr>
                    </w:p>
                    <w:p w:rsidR="003D6803" w:rsidRPr="00903F40" w:rsidRDefault="003D6803" w:rsidP="003D6803">
                      <w:pPr>
                        <w:pStyle w:val="list1"/>
                        <w:ind w:left="0"/>
                      </w:pPr>
                      <w:r>
                        <w:t>Leaflet produced: June 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2646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E83D619" wp14:editId="72B9355A">
                <wp:simplePos x="0" y="0"/>
                <wp:positionH relativeFrom="column">
                  <wp:posOffset>7601585</wp:posOffset>
                </wp:positionH>
                <wp:positionV relativeFrom="paragraph">
                  <wp:posOffset>3629660</wp:posOffset>
                </wp:positionV>
                <wp:extent cx="1779270" cy="2584450"/>
                <wp:effectExtent l="0" t="0" r="11430" b="6350"/>
                <wp:wrapNone/>
                <wp:docPr id="19" name="Text Box 16" descr="Text box to write about Sales Staffing Suppor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70" cy="258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5070" w:rsidRPr="00794E6D" w:rsidRDefault="00325070" w:rsidP="00794E6D">
                            <w:pPr>
                              <w:pStyle w:val="ParaText"/>
                              <w:spacing w:before="0"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 w:val="0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794E6D">
                              <w:rPr>
                                <w:rStyle w:val="ParaTextChar"/>
                                <w:rFonts w:ascii="Lucida Sans Unicode" w:hAnsi="Lucida Sans Unicode" w:cs="Lucida Sans Unicode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Support services during COVID-19</w:t>
                            </w:r>
                          </w:p>
                          <w:p w:rsidR="00325070" w:rsidRPr="00F71AA5" w:rsidRDefault="00325070" w:rsidP="00325070">
                            <w:pPr>
                              <w:pStyle w:val="ParaText02"/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alt="Text box to write about Sales Staffing Support" style="position:absolute;margin-left:598.55pt;margin-top:285.8pt;width:140.1pt;height:203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" filled="f" stroked="f">
                <v:textbox inset="0,0,0,0">
                  <w:txbxContent>
                    <w:p w:rsidR="00325070" w:rsidRPr="00794E6D" w:rsidRDefault="00325070" w:rsidP="00794E6D">
                      <w:pPr>
                        <w:pStyle w:val="ParaText"/>
                        <w:spacing w:before="0"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 w:val="0"/>
                          <w:color w:val="000000" w:themeColor="text1"/>
                          <w:sz w:val="52"/>
                          <w:szCs w:val="52"/>
                        </w:rPr>
                      </w:pPr>
                      <w:r w:rsidRPr="00794E6D">
                        <w:rPr>
                          <w:rStyle w:val="ParaTextChar"/>
                          <w:rFonts w:ascii="Lucida Sans Unicode" w:hAnsi="Lucida Sans Unicode" w:cs="Lucida Sans Unicode"/>
                          <w:b/>
                          <w:color w:val="000000" w:themeColor="text1"/>
                          <w:sz w:val="52"/>
                          <w:szCs w:val="52"/>
                        </w:rPr>
                        <w:t>Support services during COVID-19</w:t>
                      </w:r>
                    </w:p>
                    <w:p w:rsidR="00325070" w:rsidRPr="00F71AA5" w:rsidRDefault="00325070" w:rsidP="00325070">
                      <w:pPr>
                        <w:pStyle w:val="ParaText02"/>
                      </w:pPr>
                    </w:p>
                  </w:txbxContent>
                </v:textbox>
              </v:shape>
            </w:pict>
          </mc:Fallback>
        </mc:AlternateContent>
      </w:r>
      <w:r w:rsidR="0072646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640A758" wp14:editId="3960B928">
                <wp:simplePos x="0" y="0"/>
                <wp:positionH relativeFrom="column">
                  <wp:posOffset>7464751</wp:posOffset>
                </wp:positionH>
                <wp:positionV relativeFrom="paragraph">
                  <wp:posOffset>299032</wp:posOffset>
                </wp:positionV>
                <wp:extent cx="2049714" cy="640934"/>
                <wp:effectExtent l="0" t="0" r="8255" b="698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14" cy="640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6466" w:rsidRDefault="00726466" w:rsidP="0072646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7120961" wp14:editId="79FE85C2">
                                  <wp:extent cx="1619349" cy="435836"/>
                                  <wp:effectExtent l="0" t="0" r="0" b="2540"/>
                                  <wp:docPr id="26" name="Picture 26" descr="H:\Stationery - Documents\Macmillan Logo Apr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:\Stationery - Documents\Macmillan Logo Apr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782" cy="435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margin-left:587.8pt;margin-top:23.55pt;width:161.4pt;height:50.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" fillcolor="white [3201]" stroked="f" strokeweight=".5pt">
                <v:textbox>
                  <w:txbxContent>
                    <w:p w:rsidR="00726466" w:rsidRDefault="00726466" w:rsidP="00726466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7120961" wp14:editId="79FE85C2">
                            <wp:extent cx="1619349" cy="435836"/>
                            <wp:effectExtent l="0" t="0" r="0" b="2540"/>
                            <wp:docPr id="26" name="Picture 26" descr="H:\Stationery - Documents\Macmillan Logo Apr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:\Stationery - Documents\Macmillan Logo Apr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782" cy="435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00BD"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6AF65F9F" wp14:editId="08BF5851">
                <wp:simplePos x="0" y="0"/>
                <wp:positionH relativeFrom="page">
                  <wp:posOffset>5999148</wp:posOffset>
                </wp:positionH>
                <wp:positionV relativeFrom="page">
                  <wp:posOffset>2401368</wp:posOffset>
                </wp:positionV>
                <wp:extent cx="3448685" cy="1401511"/>
                <wp:effectExtent l="0" t="0" r="0" b="8255"/>
                <wp:wrapNone/>
                <wp:docPr id="1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8685" cy="1401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6A3C" w:rsidRPr="00325070" w:rsidRDefault="00325070" w:rsidP="00325070">
                            <w:pPr>
                              <w:pStyle w:val="Heading1"/>
                              <w:jc w:val="center"/>
                              <w:rPr>
                                <w:b/>
                                <w:szCs w:val="44"/>
                              </w:rPr>
                            </w:pPr>
                            <w:r w:rsidRPr="00325070">
                              <w:rPr>
                                <w:b/>
                                <w:szCs w:val="44"/>
                              </w:rPr>
                              <w:t xml:space="preserve">Macmillan </w:t>
                            </w:r>
                            <w:r w:rsidR="004100BD">
                              <w:rPr>
                                <w:b/>
                                <w:szCs w:val="44"/>
                              </w:rPr>
                              <w:t xml:space="preserve">Cancer </w:t>
                            </w:r>
                            <w:r w:rsidRPr="00325070">
                              <w:rPr>
                                <w:b/>
                                <w:szCs w:val="44"/>
                              </w:rPr>
                              <w:t>Information &amp; Support Centre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32" type="#_x0000_t202" style="position:absolute;margin-left:472.35pt;margin-top:189.1pt;width:271.55pt;height:110.35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AF6A3C" w:rsidRPr="00325070" w:rsidRDefault="00325070" w:rsidP="00325070">
                      <w:pPr>
                        <w:pStyle w:val="Heading1"/>
                        <w:jc w:val="center"/>
                        <w:rPr>
                          <w:b/>
                          <w:szCs w:val="44"/>
                        </w:rPr>
                      </w:pPr>
                      <w:r w:rsidRPr="00325070">
                        <w:rPr>
                          <w:b/>
                          <w:szCs w:val="44"/>
                        </w:rPr>
                        <w:t xml:space="preserve">Macmillan </w:t>
                      </w:r>
                      <w:r w:rsidR="004100BD">
                        <w:rPr>
                          <w:b/>
                          <w:szCs w:val="44"/>
                        </w:rPr>
                        <w:t xml:space="preserve">Cancer </w:t>
                      </w:r>
                      <w:r w:rsidRPr="00325070">
                        <w:rPr>
                          <w:b/>
                          <w:szCs w:val="44"/>
                        </w:rPr>
                        <w:t>Information &amp; Support Centre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17CAE"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7FE373CA" wp14:editId="53DE0D69">
                <wp:simplePos x="0" y="0"/>
                <wp:positionH relativeFrom="page">
                  <wp:posOffset>5812155</wp:posOffset>
                </wp:positionH>
                <wp:positionV relativeFrom="page">
                  <wp:posOffset>2463800</wp:posOffset>
                </wp:positionV>
                <wp:extent cx="3853815" cy="128270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53815" cy="12827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6" o:spid="_x0000_s1026" style="position:absolute;margin-left:457.65pt;margin-top:194pt;width:303.45pt;height:101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" fillcolor="navy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roundrect>
            </w:pict>
          </mc:Fallback>
        </mc:AlternateContent>
      </w:r>
      <w:r w:rsidR="008B7DE6" w:rsidRPr="00E96CC6">
        <w:br w:type="page"/>
      </w:r>
      <w:bookmarkStart w:id="0" w:name="_GoBack"/>
      <w:bookmarkEnd w:id="0"/>
      <w:r w:rsidR="005662D5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71C0DBB" wp14:editId="7A4794B9">
                <wp:simplePos x="0" y="0"/>
                <wp:positionH relativeFrom="page">
                  <wp:posOffset>1097624</wp:posOffset>
                </wp:positionH>
                <wp:positionV relativeFrom="page">
                  <wp:posOffset>800100</wp:posOffset>
                </wp:positionV>
                <wp:extent cx="2857500" cy="342900"/>
                <wp:effectExtent l="0" t="0" r="0" b="0"/>
                <wp:wrapNone/>
                <wp:docPr id="2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6A3C" w:rsidRPr="00903F40" w:rsidRDefault="00AF6A3C" w:rsidP="00104976">
                            <w:pPr>
                              <w:pStyle w:val="Heading2"/>
                              <w:ind w:left="0"/>
                            </w:pPr>
                            <w:r>
                              <w:t>Welcome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33" type="#_x0000_t202" style="position:absolute;margin-left:86.45pt;margin-top:63pt;width:22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" filled="f" stroked="f">
                <v:textbox>
                  <w:txbxContent>
                    <w:p w:rsidR="00AF6A3C" w:rsidRPr="00903F40" w:rsidRDefault="00AF6A3C" w:rsidP="00104976">
                      <w:pPr>
                        <w:pStyle w:val="Heading2"/>
                        <w:ind w:left="0"/>
                      </w:pPr>
                      <w:r>
                        <w:t>Welcome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662D5"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00626DBB" wp14:editId="5B184452">
                <wp:simplePos x="0" y="0"/>
                <wp:positionH relativeFrom="page">
                  <wp:posOffset>728054</wp:posOffset>
                </wp:positionH>
                <wp:positionV relativeFrom="page">
                  <wp:posOffset>685800</wp:posOffset>
                </wp:positionV>
                <wp:extent cx="3657600" cy="457200"/>
                <wp:effectExtent l="0" t="0" r="0" b="0"/>
                <wp:wrapNone/>
                <wp:docPr id="1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57600" cy="4572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4" o:spid="_x0000_s1026" style="position:absolute;margin-left:57.35pt;margin-top:54pt;width:4in;height:36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" fillcolor="navy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roundrect>
            </w:pict>
          </mc:Fallback>
        </mc:AlternateContent>
      </w:r>
      <w:r w:rsidR="006D7DA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D01F021" wp14:editId="5E661141">
                <wp:simplePos x="0" y="0"/>
                <wp:positionH relativeFrom="page">
                  <wp:posOffset>495300</wp:posOffset>
                </wp:positionH>
                <wp:positionV relativeFrom="page">
                  <wp:posOffset>1418590</wp:posOffset>
                </wp:positionV>
                <wp:extent cx="4135120" cy="5981065"/>
                <wp:effectExtent l="0" t="0" r="0" b="635"/>
                <wp:wrapNone/>
                <wp:docPr id="7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5120" cy="598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3A84" w:rsidRPr="003F081E" w:rsidRDefault="003A7652" w:rsidP="003F081E">
                            <w:pPr>
                              <w:spacing w:after="240"/>
                              <w:rPr>
                                <w:rFonts w:ascii="Lucida Sans Unicode" w:hAnsi="Lucida Sans Unicode" w:cs="Lucida Sans Unicode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T</w:t>
                            </w:r>
                            <w:r w:rsidR="003D54F4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he </w:t>
                            </w:r>
                            <w:r w:rsidR="00EC3DBF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Macmillan C</w:t>
                            </w:r>
                            <w:r w:rsidR="003D54F4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entre is open</w:t>
                            </w:r>
                            <w:r w:rsidR="00B96FDC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.</w:t>
                            </w:r>
                            <w:r w:rsidR="003D54F4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We are</w:t>
                            </w:r>
                            <w:r w:rsidR="000D32DB"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03A84"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available</w:t>
                            </w:r>
                            <w:r w:rsidR="00794E6D"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to listen, s</w:t>
                            </w:r>
                            <w:r w:rsidR="003D54F4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upport and provide information Mondays to Fridays between 10am – 4pm.</w:t>
                            </w:r>
                            <w:r w:rsidR="006C6C34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6FDC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Due to</w:t>
                            </w:r>
                            <w:r w:rsidR="006C6C34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6156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limited space</w:t>
                            </w:r>
                            <w:r w:rsidR="006C6C34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and a smaller </w:t>
                            </w:r>
                            <w:r w:rsidR="00A6156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team</w:t>
                            </w:r>
                            <w:r w:rsidR="00B96FDC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, which</w:t>
                            </w:r>
                            <w:r w:rsidR="00A6156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C6C34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enables us to</w:t>
                            </w:r>
                            <w:r w:rsidR="00A6156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maintain appropriate social distancing and infection control measures</w:t>
                            </w:r>
                            <w:r w:rsidR="006C6C34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for your safety</w:t>
                            </w:r>
                            <w:r w:rsidR="00B96FDC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, we are restricting numbers</w:t>
                            </w:r>
                            <w:r w:rsidR="00BF785D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of visitors</w:t>
                            </w:r>
                            <w:r w:rsidR="00B96FDC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into the </w:t>
                            </w:r>
                            <w:proofErr w:type="spellStart"/>
                            <w:r w:rsidR="00B96FDC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centre</w:t>
                            </w:r>
                            <w:proofErr w:type="spellEnd"/>
                            <w:r w:rsidR="00B96FDC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at the moment</w:t>
                            </w:r>
                            <w:r w:rsidR="006C6C34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03A84" w:rsidRPr="003F081E" w:rsidRDefault="00B96FDC" w:rsidP="003F081E">
                            <w:pPr>
                              <w:spacing w:after="240"/>
                              <w:rPr>
                                <w:rFonts w:ascii="Lucida Sans Unicode" w:hAnsi="Lucida Sans Unicode" w:cs="Lucida Sans Unicode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We are here to support patients and their families. </w:t>
                            </w:r>
                            <w:r w:rsidR="006C6C34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You can get in touch with us by p</w:t>
                            </w:r>
                            <w:r w:rsidR="00172B37"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hone</w:t>
                            </w:r>
                            <w:r w:rsidR="00794E6D"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02</w:t>
                            </w:r>
                            <w:r w:rsidR="00172B37"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3 8120 6037 </w:t>
                            </w:r>
                            <w:r w:rsidR="003D54F4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or </w:t>
                            </w:r>
                            <w:r w:rsidR="0083315A"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email </w:t>
                            </w:r>
                            <w:r w:rsidR="0083315A" w:rsidRPr="001F4A32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MacmillanCentre@uhs.nhs.uk</w:t>
                            </w:r>
                            <w:r w:rsidR="00172B37"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.</w:t>
                            </w:r>
                            <w:r w:rsidR="00A03A84"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172B37"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You are important to us and </w:t>
                            </w:r>
                            <w:r w:rsidR="00217CA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if you leave a message </w:t>
                            </w:r>
                            <w:r w:rsidR="00172B37"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w</w:t>
                            </w:r>
                            <w:r w:rsidR="00A03A84"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e will respond the same day or the next working day. We </w:t>
                            </w:r>
                            <w:r w:rsidR="00A9420E"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check phone and email messages</w:t>
                            </w:r>
                            <w:r w:rsidR="00A03A84"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100BD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regularly.</w:t>
                            </w:r>
                          </w:p>
                          <w:p w:rsidR="00400977" w:rsidRDefault="00400977" w:rsidP="003F081E">
                            <w:pPr>
                              <w:spacing w:after="240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Visit our page on the Hospital’s website </w:t>
                            </w:r>
                            <w:r w:rsidR="003D6803"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(</w:t>
                            </w:r>
                            <w:r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www.uhs.nhs.uk</w:t>
                            </w:r>
                            <w:r w:rsidR="006C4BB8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/macmillan-centre</w:t>
                            </w:r>
                            <w:r w:rsidR="003D6803"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)</w:t>
                            </w:r>
                            <w:r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to find links </w:t>
                            </w:r>
                            <w:r w:rsidR="00A1697B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for</w:t>
                            </w:r>
                            <w:r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quality information</w:t>
                            </w:r>
                            <w:r w:rsidR="00EC3DBF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, support videos and </w:t>
                            </w:r>
                            <w:r w:rsidR="004100BD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relaxing hypnotherapy recordings.  If you encounter any difficulty, please contact us.</w:t>
                            </w:r>
                          </w:p>
                          <w:p w:rsidR="009D5A1C" w:rsidRDefault="009D5A1C" w:rsidP="003F081E">
                            <w:pPr>
                              <w:spacing w:after="240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</w:p>
                          <w:p w:rsidR="00A03A84" w:rsidRDefault="00F5420D" w:rsidP="00014E63">
                            <w:pPr>
                              <w:pStyle w:val="BodyText1"/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i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i w:val="0"/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 wp14:anchorId="0008B5FB" wp14:editId="693A01D9">
                                  <wp:extent cx="935553" cy="1316053"/>
                                  <wp:effectExtent l="0" t="0" r="0" b="0"/>
                                  <wp:docPr id="20" name="Picture 20" descr="C:\Users\weavem\Pictures\Andrea Lodge (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weavem\Pictures\Andrea Lodge (2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5240" cy="1315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8467D">
                              <w:rPr>
                                <w:rFonts w:ascii="Lucida Sans Unicode" w:hAnsi="Lucida Sans Unicode" w:cs="Lucida Sans Unicode"/>
                                <w:b/>
                                <w:i w:val="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B71801">
                              <w:rPr>
                                <w:rFonts w:ascii="Lucida Sans Unicode" w:hAnsi="Lucida Sans Unicode" w:cs="Lucida Sans Unicode"/>
                                <w:b/>
                                <w:i w:val="0"/>
                                <w:sz w:val="20"/>
                                <w:szCs w:val="20"/>
                              </w:rPr>
                              <w:tab/>
                            </w:r>
                            <w:r w:rsidR="00C8467D">
                              <w:rPr>
                                <w:rFonts w:ascii="Lucida Sans Unicode" w:hAnsi="Lucida Sans Unicode" w:cs="Lucida Sans Unicode"/>
                                <w:b/>
                                <w:i w:val="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C8467D">
                              <w:rPr>
                                <w:rFonts w:ascii="Lucida Sans Unicode" w:hAnsi="Lucida Sans Unicode" w:cs="Lucida Sans Unicode"/>
                                <w:b/>
                                <w:i w:val="0"/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 wp14:anchorId="7165CD5A" wp14:editId="6983F645">
                                  <wp:extent cx="893646" cy="1230594"/>
                                  <wp:effectExtent l="0" t="0" r="1905" b="8255"/>
                                  <wp:docPr id="23" name="Picture 23" descr="C:\Users\weavem\Pictures\Mary resized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weavem\Pictures\Mary resized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217" cy="1238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467D" w:rsidRDefault="00C8467D" w:rsidP="00014E63">
                            <w:pPr>
                              <w:pStyle w:val="BodyText1"/>
                              <w:spacing w:after="0"/>
                              <w:rPr>
                                <w:rFonts w:ascii="Lucida Sans Unicode" w:hAnsi="Lucida Sans Unicode" w:cs="Lucida Sans Unicode"/>
                                <w:b/>
                                <w:i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i w:val="0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4100BD">
                              <w:rPr>
                                <w:rFonts w:ascii="Lucida Sans Unicode" w:hAnsi="Lucida Sans Unicode" w:cs="Lucida Sans Unicode"/>
                                <w:b/>
                                <w:i w:val="0"/>
                                <w:sz w:val="16"/>
                                <w:szCs w:val="16"/>
                              </w:rPr>
                              <w:tab/>
                            </w:r>
                            <w:r w:rsidR="00135CC2">
                              <w:rPr>
                                <w:rFonts w:ascii="Lucida Sans Unicode" w:hAnsi="Lucida Sans Unicode" w:cs="Lucida Sans Unicode"/>
                                <w:b/>
                                <w:i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71801">
                              <w:rPr>
                                <w:rFonts w:ascii="Lucida Sans Unicode" w:hAnsi="Lucida Sans Unicode" w:cs="Lucida Sans Unicode"/>
                                <w:b/>
                                <w:i w:val="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135CC2">
                              <w:rPr>
                                <w:rFonts w:ascii="Lucida Sans Unicode" w:hAnsi="Lucida Sans Unicode" w:cs="Lucida Sans Unicode"/>
                                <w:b/>
                                <w:i w:val="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D5A1C">
                              <w:rPr>
                                <w:rFonts w:ascii="Lucida Sans Unicode" w:hAnsi="Lucida Sans Unicode" w:cs="Lucida Sans Unicode"/>
                                <w:b/>
                                <w:i w:val="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C8467D">
                              <w:rPr>
                                <w:rFonts w:ascii="Lucida Sans Unicode" w:hAnsi="Lucida Sans Unicode" w:cs="Lucida Sans Unicode"/>
                                <w:b/>
                                <w:i w:val="0"/>
                                <w:sz w:val="16"/>
                                <w:szCs w:val="16"/>
                              </w:rPr>
                              <w:t>Andrea Lodge</w:t>
                            </w:r>
                            <w:r w:rsidR="004100BD">
                              <w:rPr>
                                <w:rFonts w:ascii="Lucida Sans Unicode" w:hAnsi="Lucida Sans Unicode" w:cs="Lucida Sans Unicode"/>
                                <w:b/>
                                <w:i w:val="0"/>
                                <w:sz w:val="16"/>
                                <w:szCs w:val="16"/>
                              </w:rPr>
                              <w:tab/>
                              <w:t xml:space="preserve">           </w:t>
                            </w:r>
                            <w:r w:rsidR="00135CC2">
                              <w:rPr>
                                <w:rFonts w:ascii="Lucida Sans Unicode" w:hAnsi="Lucida Sans Unicode" w:cs="Lucida Sans Unicode"/>
                                <w:b/>
                                <w:i w:val="0"/>
                                <w:sz w:val="16"/>
                                <w:szCs w:val="16"/>
                              </w:rPr>
                              <w:tab/>
                            </w:r>
                            <w:r w:rsidR="009D5A1C">
                              <w:rPr>
                                <w:rFonts w:ascii="Lucida Sans Unicode" w:hAnsi="Lucida Sans Unicode" w:cs="Lucida Sans Unicode"/>
                                <w:b/>
                                <w:i w:val="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B71801">
                              <w:rPr>
                                <w:rFonts w:ascii="Lucida Sans Unicode" w:hAnsi="Lucida Sans Unicode" w:cs="Lucida Sans Unicode"/>
                                <w:b/>
                                <w:i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i w:val="0"/>
                                <w:sz w:val="16"/>
                                <w:szCs w:val="16"/>
                              </w:rPr>
                              <w:t>Mary Weavers</w:t>
                            </w:r>
                          </w:p>
                          <w:p w:rsidR="00C8467D" w:rsidRPr="00C8467D" w:rsidRDefault="004100BD" w:rsidP="004100BD">
                            <w:pPr>
                              <w:pStyle w:val="BodyText1"/>
                              <w:spacing w:after="0"/>
                              <w:rPr>
                                <w:rFonts w:ascii="Lucida Sans Unicode" w:hAnsi="Lucida Sans Unicode" w:cs="Lucida Sans Unicode"/>
                                <w:b/>
                                <w:i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i w:val="0"/>
                                <w:sz w:val="16"/>
                                <w:szCs w:val="16"/>
                              </w:rPr>
                              <w:t xml:space="preserve">         </w:t>
                            </w:r>
                            <w:r w:rsidR="00135CC2">
                              <w:rPr>
                                <w:rFonts w:ascii="Lucida Sans Unicode" w:hAnsi="Lucida Sans Unicode" w:cs="Lucida Sans Unicode"/>
                                <w:b/>
                                <w:i w:val="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i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71801">
                              <w:rPr>
                                <w:rFonts w:ascii="Lucida Sans Unicode" w:hAnsi="Lucida Sans Unicode" w:cs="Lucida Sans Unicode"/>
                                <w:b/>
                                <w:i w:val="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D5A1C">
                              <w:rPr>
                                <w:rFonts w:ascii="Lucida Sans Unicode" w:hAnsi="Lucida Sans Unicode" w:cs="Lucida Sans Unicode"/>
                                <w:b/>
                                <w:i w:val="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C8467D">
                              <w:rPr>
                                <w:rFonts w:ascii="Lucida Sans Unicode" w:hAnsi="Lucida Sans Unicode" w:cs="Lucida Sans Unicode"/>
                                <w:b/>
                                <w:i w:val="0"/>
                                <w:sz w:val="16"/>
                                <w:szCs w:val="16"/>
                              </w:rPr>
                              <w:t>Centre Manager</w:t>
                            </w:r>
                            <w:r w:rsidR="00135CC2">
                              <w:rPr>
                                <w:rFonts w:ascii="Lucida Sans Unicode" w:hAnsi="Lucida Sans Unicode" w:cs="Lucida Sans Unicode"/>
                                <w:b/>
                                <w:i w:val="0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B71801">
                              <w:rPr>
                                <w:rFonts w:ascii="Lucida Sans Unicode" w:hAnsi="Lucida Sans Unicode" w:cs="Lucida Sans Unicode"/>
                                <w:b/>
                                <w:i w:val="0"/>
                                <w:sz w:val="16"/>
                                <w:szCs w:val="16"/>
                              </w:rPr>
                              <w:tab/>
                            </w:r>
                            <w:r w:rsidR="00135CC2">
                              <w:rPr>
                                <w:rFonts w:ascii="Lucida Sans Unicode" w:hAnsi="Lucida Sans Unicode" w:cs="Lucida Sans Unicode"/>
                                <w:b/>
                                <w:i w:val="0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B71801">
                              <w:rPr>
                                <w:rFonts w:ascii="Lucida Sans Unicode" w:hAnsi="Lucida Sans Unicode" w:cs="Lucida Sans Unicode"/>
                                <w:b/>
                                <w:i w:val="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D5A1C">
                              <w:rPr>
                                <w:rFonts w:ascii="Lucida Sans Unicode" w:hAnsi="Lucida Sans Unicode" w:cs="Lucida Sans Unicode"/>
                                <w:b/>
                                <w:i w:val="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B71801">
                              <w:rPr>
                                <w:rFonts w:ascii="Lucida Sans Unicode" w:hAnsi="Lucida Sans Unicode" w:cs="Lucida Sans Unicode"/>
                                <w:b/>
                                <w:i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35CC2">
                              <w:rPr>
                                <w:rFonts w:ascii="Lucida Sans Unicode" w:hAnsi="Lucida Sans Unicode" w:cs="Lucida Sans Unicode"/>
                                <w:b/>
                                <w:i w:val="0"/>
                                <w:sz w:val="16"/>
                                <w:szCs w:val="16"/>
                              </w:rPr>
                              <w:t xml:space="preserve"> C</w:t>
                            </w:r>
                            <w:r w:rsidR="00C8467D">
                              <w:rPr>
                                <w:rFonts w:ascii="Lucida Sans Unicode" w:hAnsi="Lucida Sans Unicode" w:cs="Lucida Sans Unicode"/>
                                <w:b/>
                                <w:i w:val="0"/>
                                <w:sz w:val="16"/>
                                <w:szCs w:val="16"/>
                              </w:rPr>
                              <w:t>entre Coordinator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34" type="#_x0000_t202" style="position:absolute;margin-left:39pt;margin-top:111.7pt;width:325.6pt;height:470.9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" filled="f" stroked="f">
                <v:textbox>
                  <w:txbxContent>
                    <w:p w:rsidR="00A03A84" w:rsidRPr="003F081E" w:rsidRDefault="003A7652" w:rsidP="003F081E">
                      <w:pPr>
                        <w:spacing w:after="240"/>
                        <w:rPr>
                          <w:rFonts w:ascii="Lucida Sans Unicode" w:hAnsi="Lucida Sans Unicode" w:cs="Lucida Sans Unicode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T</w:t>
                      </w:r>
                      <w:r w:rsidR="003D54F4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he </w:t>
                      </w:r>
                      <w:r w:rsidR="00EC3DBF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Macmillan C</w:t>
                      </w:r>
                      <w:r w:rsidR="003D54F4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entre is open</w:t>
                      </w:r>
                      <w:r w:rsidR="00B96FDC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.</w:t>
                      </w:r>
                      <w:r w:rsidR="003D54F4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We are</w:t>
                      </w:r>
                      <w:r w:rsidR="000D32DB"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</w:t>
                      </w:r>
                      <w:r w:rsidR="00A03A84"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available</w:t>
                      </w:r>
                      <w:r w:rsidR="00794E6D"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to listen, s</w:t>
                      </w:r>
                      <w:r w:rsidR="003D54F4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upport and provide information Mondays to Fridays between 10am – 4pm.</w:t>
                      </w:r>
                      <w:r w:rsidR="006C6C34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</w:t>
                      </w:r>
                      <w:r w:rsidR="00B96FDC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Due to</w:t>
                      </w:r>
                      <w:r w:rsidR="006C6C34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</w:t>
                      </w:r>
                      <w:r w:rsidR="00A6156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limited space</w:t>
                      </w:r>
                      <w:r w:rsidR="006C6C34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and a smaller </w:t>
                      </w:r>
                      <w:r w:rsidR="00A6156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team</w:t>
                      </w:r>
                      <w:r w:rsidR="00B96FDC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, which</w:t>
                      </w:r>
                      <w:r w:rsidR="00A6156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</w:t>
                      </w:r>
                      <w:r w:rsidR="006C6C34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enables us to</w:t>
                      </w:r>
                      <w:r w:rsidR="00A6156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maintain appropriate social distancing and infection control measures</w:t>
                      </w:r>
                      <w:r w:rsidR="006C6C34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for your safety</w:t>
                      </w:r>
                      <w:r w:rsidR="00B96FDC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, we are restricting numbers</w:t>
                      </w:r>
                      <w:r w:rsidR="00BF785D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of visitors</w:t>
                      </w:r>
                      <w:r w:rsidR="00B96FDC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into the </w:t>
                      </w:r>
                      <w:proofErr w:type="spellStart"/>
                      <w:r w:rsidR="00B96FDC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centre</w:t>
                      </w:r>
                      <w:proofErr w:type="spellEnd"/>
                      <w:r w:rsidR="00B96FDC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at the moment</w:t>
                      </w:r>
                      <w:r w:rsidR="006C6C34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.</w:t>
                      </w:r>
                    </w:p>
                    <w:p w:rsidR="00A03A84" w:rsidRPr="003F081E" w:rsidRDefault="00B96FDC" w:rsidP="003F081E">
                      <w:pPr>
                        <w:spacing w:after="240"/>
                        <w:rPr>
                          <w:rFonts w:ascii="Lucida Sans Unicode" w:hAnsi="Lucida Sans Unicode" w:cs="Lucida Sans Unicode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We are here to support patients and their families. </w:t>
                      </w:r>
                      <w:r w:rsidR="006C6C34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You can get in touch with us by p</w:t>
                      </w:r>
                      <w:r w:rsidR="00172B37"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hone</w:t>
                      </w:r>
                      <w:r w:rsidR="00794E6D"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02</w:t>
                      </w:r>
                      <w:r w:rsidR="00172B37"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3 8120 6037 </w:t>
                      </w:r>
                      <w:r w:rsidR="003D54F4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or </w:t>
                      </w:r>
                      <w:r w:rsidR="0083315A"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email </w:t>
                      </w:r>
                      <w:r w:rsidR="0083315A" w:rsidRPr="001F4A32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MacmillanCentre@uhs.nhs.uk</w:t>
                      </w:r>
                      <w:r w:rsidR="00172B37"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.</w:t>
                      </w:r>
                      <w:r w:rsidR="00A03A84"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 </w:t>
                      </w:r>
                      <w:r w:rsidR="00172B37"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You are important to us and </w:t>
                      </w:r>
                      <w:r w:rsidR="00217CA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if you leave a message </w:t>
                      </w:r>
                      <w:r w:rsidR="00172B37"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w</w:t>
                      </w:r>
                      <w:r w:rsidR="00A03A84"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e will respond the same day or the next working day. We </w:t>
                      </w:r>
                      <w:r w:rsidR="00A9420E"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check phone and email messages</w:t>
                      </w:r>
                      <w:r w:rsidR="00A03A84"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</w:t>
                      </w:r>
                      <w:r w:rsidR="004100BD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regularly.</w:t>
                      </w:r>
                    </w:p>
                    <w:p w:rsidR="00400977" w:rsidRDefault="00400977" w:rsidP="003F081E">
                      <w:pPr>
                        <w:spacing w:after="240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Visit our page on the Hospital’s website </w:t>
                      </w:r>
                      <w:r w:rsidR="003D6803"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(</w:t>
                      </w:r>
                      <w:r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www.uhs.nhs.uk</w:t>
                      </w:r>
                      <w:r w:rsidR="006C4BB8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/macmillan-centre</w:t>
                      </w:r>
                      <w:r w:rsidR="003D6803"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)</w:t>
                      </w:r>
                      <w:r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to find links </w:t>
                      </w:r>
                      <w:r w:rsidR="00A1697B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for</w:t>
                      </w:r>
                      <w:r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quality information</w:t>
                      </w:r>
                      <w:r w:rsidR="00EC3DBF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, support videos and </w:t>
                      </w:r>
                      <w:r w:rsidR="004100BD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relaxing hypnotherapy recordings.  If you encounter any difficulty, please contact us.</w:t>
                      </w:r>
                    </w:p>
                    <w:p w:rsidR="009D5A1C" w:rsidRDefault="009D5A1C" w:rsidP="003F081E">
                      <w:pPr>
                        <w:spacing w:after="240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</w:p>
                    <w:p w:rsidR="00A03A84" w:rsidRDefault="00F5420D" w:rsidP="00014E63">
                      <w:pPr>
                        <w:pStyle w:val="BodyText1"/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b/>
                          <w:i w:val="0"/>
                          <w:sz w:val="20"/>
                          <w:szCs w:val="2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i w:val="0"/>
                          <w:noProof/>
                          <w:sz w:val="20"/>
                          <w:szCs w:val="20"/>
                          <w:lang w:val="en-GB" w:eastAsia="en-GB"/>
                        </w:rPr>
                        <w:drawing>
                          <wp:inline distT="0" distB="0" distL="0" distR="0" wp14:anchorId="0008B5FB" wp14:editId="693A01D9">
                            <wp:extent cx="935553" cy="1316053"/>
                            <wp:effectExtent l="0" t="0" r="0" b="0"/>
                            <wp:docPr id="20" name="Picture 20" descr="C:\Users\weavem\Pictures\Andrea Lodge (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weavem\Pictures\Andrea Lodge (2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5240" cy="13156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8467D">
                        <w:rPr>
                          <w:rFonts w:ascii="Lucida Sans Unicode" w:hAnsi="Lucida Sans Unicode" w:cs="Lucida Sans Unicode"/>
                          <w:b/>
                          <w:i w:val="0"/>
                          <w:sz w:val="20"/>
                          <w:szCs w:val="20"/>
                        </w:rPr>
                        <w:t xml:space="preserve">   </w:t>
                      </w:r>
                      <w:r w:rsidR="00B71801">
                        <w:rPr>
                          <w:rFonts w:ascii="Lucida Sans Unicode" w:hAnsi="Lucida Sans Unicode" w:cs="Lucida Sans Unicode"/>
                          <w:b/>
                          <w:i w:val="0"/>
                          <w:sz w:val="20"/>
                          <w:szCs w:val="20"/>
                        </w:rPr>
                        <w:tab/>
                      </w:r>
                      <w:r w:rsidR="00C8467D">
                        <w:rPr>
                          <w:rFonts w:ascii="Lucida Sans Unicode" w:hAnsi="Lucida Sans Unicode" w:cs="Lucida Sans Unicode"/>
                          <w:b/>
                          <w:i w:val="0"/>
                          <w:sz w:val="20"/>
                          <w:szCs w:val="20"/>
                        </w:rPr>
                        <w:t xml:space="preserve">      </w:t>
                      </w:r>
                      <w:r w:rsidR="00C8467D">
                        <w:rPr>
                          <w:rFonts w:ascii="Lucida Sans Unicode" w:hAnsi="Lucida Sans Unicode" w:cs="Lucida Sans Unicode"/>
                          <w:b/>
                          <w:i w:val="0"/>
                          <w:noProof/>
                          <w:sz w:val="20"/>
                          <w:szCs w:val="20"/>
                          <w:lang w:val="en-GB" w:eastAsia="en-GB"/>
                        </w:rPr>
                        <w:drawing>
                          <wp:inline distT="0" distB="0" distL="0" distR="0" wp14:anchorId="7165CD5A" wp14:editId="6983F645">
                            <wp:extent cx="893646" cy="1230594"/>
                            <wp:effectExtent l="0" t="0" r="1905" b="8255"/>
                            <wp:docPr id="23" name="Picture 23" descr="C:\Users\weavem\Pictures\Mary resized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weavem\Pictures\Mary resized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217" cy="1238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467D" w:rsidRDefault="00C8467D" w:rsidP="00014E63">
                      <w:pPr>
                        <w:pStyle w:val="BodyText1"/>
                        <w:spacing w:after="0"/>
                        <w:rPr>
                          <w:rFonts w:ascii="Lucida Sans Unicode" w:hAnsi="Lucida Sans Unicode" w:cs="Lucida Sans Unicode"/>
                          <w:b/>
                          <w:i w:val="0"/>
                          <w:sz w:val="16"/>
                          <w:szCs w:val="1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i w:val="0"/>
                          <w:sz w:val="16"/>
                          <w:szCs w:val="16"/>
                        </w:rPr>
                        <w:t xml:space="preserve">     </w:t>
                      </w:r>
                      <w:r w:rsidR="004100BD">
                        <w:rPr>
                          <w:rFonts w:ascii="Lucida Sans Unicode" w:hAnsi="Lucida Sans Unicode" w:cs="Lucida Sans Unicode"/>
                          <w:b/>
                          <w:i w:val="0"/>
                          <w:sz w:val="16"/>
                          <w:szCs w:val="16"/>
                        </w:rPr>
                        <w:tab/>
                      </w:r>
                      <w:r w:rsidR="00135CC2">
                        <w:rPr>
                          <w:rFonts w:ascii="Lucida Sans Unicode" w:hAnsi="Lucida Sans Unicode" w:cs="Lucida Sans Unicode"/>
                          <w:b/>
                          <w:i w:val="0"/>
                          <w:sz w:val="16"/>
                          <w:szCs w:val="16"/>
                        </w:rPr>
                        <w:t xml:space="preserve"> </w:t>
                      </w:r>
                      <w:r w:rsidR="00B71801">
                        <w:rPr>
                          <w:rFonts w:ascii="Lucida Sans Unicode" w:hAnsi="Lucida Sans Unicode" w:cs="Lucida Sans Unicode"/>
                          <w:b/>
                          <w:i w:val="0"/>
                          <w:sz w:val="16"/>
                          <w:szCs w:val="16"/>
                        </w:rPr>
                        <w:t xml:space="preserve">  </w:t>
                      </w:r>
                      <w:r w:rsidR="00135CC2">
                        <w:rPr>
                          <w:rFonts w:ascii="Lucida Sans Unicode" w:hAnsi="Lucida Sans Unicode" w:cs="Lucida Sans Unicode"/>
                          <w:b/>
                          <w:i w:val="0"/>
                          <w:sz w:val="16"/>
                          <w:szCs w:val="16"/>
                        </w:rPr>
                        <w:t xml:space="preserve">  </w:t>
                      </w:r>
                      <w:r w:rsidR="009D5A1C">
                        <w:rPr>
                          <w:rFonts w:ascii="Lucida Sans Unicode" w:hAnsi="Lucida Sans Unicode" w:cs="Lucida Sans Unicode"/>
                          <w:b/>
                          <w:i w:val="0"/>
                          <w:sz w:val="16"/>
                          <w:szCs w:val="16"/>
                        </w:rPr>
                        <w:t xml:space="preserve">  </w:t>
                      </w:r>
                      <w:r w:rsidRPr="00C8467D">
                        <w:rPr>
                          <w:rFonts w:ascii="Lucida Sans Unicode" w:hAnsi="Lucida Sans Unicode" w:cs="Lucida Sans Unicode"/>
                          <w:b/>
                          <w:i w:val="0"/>
                          <w:sz w:val="16"/>
                          <w:szCs w:val="16"/>
                        </w:rPr>
                        <w:t>Andrea Lodge</w:t>
                      </w:r>
                      <w:r w:rsidR="004100BD">
                        <w:rPr>
                          <w:rFonts w:ascii="Lucida Sans Unicode" w:hAnsi="Lucida Sans Unicode" w:cs="Lucida Sans Unicode"/>
                          <w:b/>
                          <w:i w:val="0"/>
                          <w:sz w:val="16"/>
                          <w:szCs w:val="16"/>
                        </w:rPr>
                        <w:tab/>
                        <w:t xml:space="preserve">           </w:t>
                      </w:r>
                      <w:r w:rsidR="00135CC2">
                        <w:rPr>
                          <w:rFonts w:ascii="Lucida Sans Unicode" w:hAnsi="Lucida Sans Unicode" w:cs="Lucida Sans Unicode"/>
                          <w:b/>
                          <w:i w:val="0"/>
                          <w:sz w:val="16"/>
                          <w:szCs w:val="16"/>
                        </w:rPr>
                        <w:tab/>
                      </w:r>
                      <w:r w:rsidR="009D5A1C">
                        <w:rPr>
                          <w:rFonts w:ascii="Lucida Sans Unicode" w:hAnsi="Lucida Sans Unicode" w:cs="Lucida Sans Unicode"/>
                          <w:b/>
                          <w:i w:val="0"/>
                          <w:sz w:val="16"/>
                          <w:szCs w:val="16"/>
                        </w:rPr>
                        <w:t xml:space="preserve">  </w:t>
                      </w:r>
                      <w:r w:rsidR="00B71801">
                        <w:rPr>
                          <w:rFonts w:ascii="Lucida Sans Unicode" w:hAnsi="Lucida Sans Unicode" w:cs="Lucida Sans Unicode"/>
                          <w:b/>
                          <w:i w:val="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Lucida Sans Unicode" w:hAnsi="Lucida Sans Unicode" w:cs="Lucida Sans Unicode"/>
                          <w:b/>
                          <w:i w:val="0"/>
                          <w:sz w:val="16"/>
                          <w:szCs w:val="16"/>
                        </w:rPr>
                        <w:t>Mary Weavers</w:t>
                      </w:r>
                    </w:p>
                    <w:p w:rsidR="00C8467D" w:rsidRPr="00C8467D" w:rsidRDefault="004100BD" w:rsidP="004100BD">
                      <w:pPr>
                        <w:pStyle w:val="BodyText1"/>
                        <w:spacing w:after="0"/>
                        <w:rPr>
                          <w:rFonts w:ascii="Lucida Sans Unicode" w:hAnsi="Lucida Sans Unicode" w:cs="Lucida Sans Unicode"/>
                          <w:b/>
                          <w:i w:val="0"/>
                          <w:sz w:val="16"/>
                          <w:szCs w:val="1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i w:val="0"/>
                          <w:sz w:val="16"/>
                          <w:szCs w:val="16"/>
                        </w:rPr>
                        <w:t xml:space="preserve">         </w:t>
                      </w:r>
                      <w:r w:rsidR="00135CC2">
                        <w:rPr>
                          <w:rFonts w:ascii="Lucida Sans Unicode" w:hAnsi="Lucida Sans Unicode" w:cs="Lucida Sans Unicode"/>
                          <w:b/>
                          <w:i w:val="0"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rFonts w:ascii="Lucida Sans Unicode" w:hAnsi="Lucida Sans Unicode" w:cs="Lucida Sans Unicode"/>
                          <w:b/>
                          <w:i w:val="0"/>
                          <w:sz w:val="16"/>
                          <w:szCs w:val="16"/>
                        </w:rPr>
                        <w:t xml:space="preserve"> </w:t>
                      </w:r>
                      <w:r w:rsidR="00B71801">
                        <w:rPr>
                          <w:rFonts w:ascii="Lucida Sans Unicode" w:hAnsi="Lucida Sans Unicode" w:cs="Lucida Sans Unicode"/>
                          <w:b/>
                          <w:i w:val="0"/>
                          <w:sz w:val="16"/>
                          <w:szCs w:val="16"/>
                        </w:rPr>
                        <w:t xml:space="preserve">  </w:t>
                      </w:r>
                      <w:r w:rsidR="009D5A1C">
                        <w:rPr>
                          <w:rFonts w:ascii="Lucida Sans Unicode" w:hAnsi="Lucida Sans Unicode" w:cs="Lucida Sans Unicode"/>
                          <w:b/>
                          <w:i w:val="0"/>
                          <w:sz w:val="16"/>
                          <w:szCs w:val="16"/>
                        </w:rPr>
                        <w:t xml:space="preserve">  </w:t>
                      </w:r>
                      <w:r w:rsidR="00C8467D">
                        <w:rPr>
                          <w:rFonts w:ascii="Lucida Sans Unicode" w:hAnsi="Lucida Sans Unicode" w:cs="Lucida Sans Unicode"/>
                          <w:b/>
                          <w:i w:val="0"/>
                          <w:sz w:val="16"/>
                          <w:szCs w:val="16"/>
                        </w:rPr>
                        <w:t>Centre Manager</w:t>
                      </w:r>
                      <w:r w:rsidR="00135CC2">
                        <w:rPr>
                          <w:rFonts w:ascii="Lucida Sans Unicode" w:hAnsi="Lucida Sans Unicode" w:cs="Lucida Sans Unicode"/>
                          <w:b/>
                          <w:i w:val="0"/>
                          <w:sz w:val="16"/>
                          <w:szCs w:val="16"/>
                        </w:rPr>
                        <w:t xml:space="preserve">     </w:t>
                      </w:r>
                      <w:r w:rsidR="00B71801">
                        <w:rPr>
                          <w:rFonts w:ascii="Lucida Sans Unicode" w:hAnsi="Lucida Sans Unicode" w:cs="Lucida Sans Unicode"/>
                          <w:b/>
                          <w:i w:val="0"/>
                          <w:sz w:val="16"/>
                          <w:szCs w:val="16"/>
                        </w:rPr>
                        <w:tab/>
                      </w:r>
                      <w:r w:rsidR="00135CC2">
                        <w:rPr>
                          <w:rFonts w:ascii="Lucida Sans Unicode" w:hAnsi="Lucida Sans Unicode" w:cs="Lucida Sans Unicode"/>
                          <w:b/>
                          <w:i w:val="0"/>
                          <w:sz w:val="16"/>
                          <w:szCs w:val="16"/>
                        </w:rPr>
                        <w:t xml:space="preserve">    </w:t>
                      </w:r>
                      <w:r w:rsidR="00B71801">
                        <w:rPr>
                          <w:rFonts w:ascii="Lucida Sans Unicode" w:hAnsi="Lucida Sans Unicode" w:cs="Lucida Sans Unicode"/>
                          <w:b/>
                          <w:i w:val="0"/>
                          <w:sz w:val="16"/>
                          <w:szCs w:val="16"/>
                        </w:rPr>
                        <w:t xml:space="preserve">  </w:t>
                      </w:r>
                      <w:r w:rsidR="009D5A1C">
                        <w:rPr>
                          <w:rFonts w:ascii="Lucida Sans Unicode" w:hAnsi="Lucida Sans Unicode" w:cs="Lucida Sans Unicode"/>
                          <w:b/>
                          <w:i w:val="0"/>
                          <w:sz w:val="16"/>
                          <w:szCs w:val="16"/>
                        </w:rPr>
                        <w:t xml:space="preserve">   </w:t>
                      </w:r>
                      <w:r w:rsidR="00B71801">
                        <w:rPr>
                          <w:rFonts w:ascii="Lucida Sans Unicode" w:hAnsi="Lucida Sans Unicode" w:cs="Lucida Sans Unicode"/>
                          <w:b/>
                          <w:i w:val="0"/>
                          <w:sz w:val="16"/>
                          <w:szCs w:val="16"/>
                        </w:rPr>
                        <w:t xml:space="preserve"> </w:t>
                      </w:r>
                      <w:r w:rsidR="00135CC2">
                        <w:rPr>
                          <w:rFonts w:ascii="Lucida Sans Unicode" w:hAnsi="Lucida Sans Unicode" w:cs="Lucida Sans Unicode"/>
                          <w:b/>
                          <w:i w:val="0"/>
                          <w:sz w:val="16"/>
                          <w:szCs w:val="16"/>
                        </w:rPr>
                        <w:t xml:space="preserve"> C</w:t>
                      </w:r>
                      <w:r w:rsidR="00C8467D">
                        <w:rPr>
                          <w:rFonts w:ascii="Lucida Sans Unicode" w:hAnsi="Lucida Sans Unicode" w:cs="Lucida Sans Unicode"/>
                          <w:b/>
                          <w:i w:val="0"/>
                          <w:sz w:val="16"/>
                          <w:szCs w:val="16"/>
                        </w:rPr>
                        <w:t>entre Coordinator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7DA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0CB0E0B4" wp14:editId="78A9170E">
                <wp:simplePos x="0" y="0"/>
                <wp:positionH relativeFrom="page">
                  <wp:posOffset>452755</wp:posOffset>
                </wp:positionH>
                <wp:positionV relativeFrom="page">
                  <wp:posOffset>1367155</wp:posOffset>
                </wp:positionV>
                <wp:extent cx="4178300" cy="6083935"/>
                <wp:effectExtent l="19050" t="19050" r="12700" b="12065"/>
                <wp:wrapNone/>
                <wp:docPr id="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0" cy="60839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6A3C" w:rsidRPr="00104976" w:rsidRDefault="00AF6A3C" w:rsidP="001049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35" type="#_x0000_t202" style="position:absolute;margin-left:35.65pt;margin-top:107.65pt;width:329pt;height:479.0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" filled="f" strokecolor="silver" strokeweight="3pt">
                <v:textbox>
                  <w:txbxContent>
                    <w:p w:rsidR="00AF6A3C" w:rsidRPr="00104976" w:rsidRDefault="00AF6A3C" w:rsidP="00104976"/>
                  </w:txbxContent>
                </v:textbox>
                <w10:wrap anchorx="page" anchory="page"/>
              </v:shape>
            </w:pict>
          </mc:Fallback>
        </mc:AlternateContent>
      </w:r>
      <w:r w:rsidR="006D7DA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9E660BC" wp14:editId="6619CE4F">
                <wp:simplePos x="0" y="0"/>
                <wp:positionH relativeFrom="page">
                  <wp:posOffset>5502910</wp:posOffset>
                </wp:positionH>
                <wp:positionV relativeFrom="page">
                  <wp:posOffset>1367155</wp:posOffset>
                </wp:positionV>
                <wp:extent cx="4170045" cy="6083935"/>
                <wp:effectExtent l="19050" t="19050" r="20955" b="12065"/>
                <wp:wrapNone/>
                <wp:docPr id="4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0045" cy="6083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A3C" w:rsidRPr="00AA365B" w:rsidRDefault="00AF6A3C" w:rsidP="00AF6A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36" type="#_x0000_t202" style="position:absolute;margin-left:433.3pt;margin-top:107.65pt;width:328.35pt;height:479.0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" strokecolor="silver" strokeweight="3pt">
                <v:textbox>
                  <w:txbxContent>
                    <w:p w:rsidR="00AF6A3C" w:rsidRPr="00AA365B" w:rsidRDefault="00AF6A3C" w:rsidP="00AF6A3C"/>
                  </w:txbxContent>
                </v:textbox>
                <w10:wrap anchorx="page" anchory="page"/>
              </v:shape>
            </w:pict>
          </mc:Fallback>
        </mc:AlternateContent>
      </w:r>
      <w:r w:rsidR="006D7DA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70C8784" wp14:editId="06B78C21">
                <wp:simplePos x="0" y="0"/>
                <wp:positionH relativeFrom="page">
                  <wp:posOffset>5594006</wp:posOffset>
                </wp:positionH>
                <wp:positionV relativeFrom="page">
                  <wp:posOffset>1418590</wp:posOffset>
                </wp:positionV>
                <wp:extent cx="4170045" cy="6033135"/>
                <wp:effectExtent l="0" t="0" r="0" b="5715"/>
                <wp:wrapNone/>
                <wp:docPr id="8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0045" cy="6033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227" w:rsidRPr="003F081E" w:rsidRDefault="002B3227" w:rsidP="002B3227">
                            <w:pPr>
                              <w:spacing w:after="240"/>
                              <w:rPr>
                                <w:rFonts w:ascii="Lucida Sans Unicode" w:hAnsi="Lucida Sans Unicode" w:cs="Lucida Sans Unicode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F081E">
                              <w:rPr>
                                <w:rFonts w:ascii="Lucida Sans Unicode" w:hAnsi="Lucida Sans Unicode" w:cs="Lucida Sans Unicode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Benefits and </w:t>
                            </w:r>
                            <w:r w:rsidR="004100BD">
                              <w:rPr>
                                <w:rFonts w:ascii="Lucida Sans Unicode" w:hAnsi="Lucida Sans Unicode" w:cs="Lucida Sans Unicode"/>
                                <w:b/>
                                <w:sz w:val="20"/>
                                <w:szCs w:val="20"/>
                                <w:u w:val="single"/>
                              </w:rPr>
                              <w:t>F</w:t>
                            </w:r>
                            <w:r w:rsidRPr="003F081E">
                              <w:rPr>
                                <w:rFonts w:ascii="Lucida Sans Unicode" w:hAnsi="Lucida Sans Unicode" w:cs="Lucida Sans Unicode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inancial </w:t>
                            </w:r>
                            <w:r w:rsidR="004100BD">
                              <w:rPr>
                                <w:rFonts w:ascii="Lucida Sans Unicode" w:hAnsi="Lucida Sans Unicode" w:cs="Lucida Sans Unicode"/>
                                <w:b/>
                                <w:sz w:val="20"/>
                                <w:szCs w:val="20"/>
                                <w:u w:val="single"/>
                              </w:rPr>
                              <w:t>A</w:t>
                            </w:r>
                            <w:r w:rsidRPr="003F081E">
                              <w:rPr>
                                <w:rFonts w:ascii="Lucida Sans Unicode" w:hAnsi="Lucida Sans Unicode" w:cs="Lucida Sans Unicode"/>
                                <w:b/>
                                <w:sz w:val="20"/>
                                <w:szCs w:val="20"/>
                                <w:u w:val="single"/>
                              </w:rPr>
                              <w:t>dvice</w:t>
                            </w:r>
                          </w:p>
                          <w:p w:rsidR="002B3227" w:rsidRPr="003F081E" w:rsidRDefault="002B3227" w:rsidP="002B3227">
                            <w:pPr>
                              <w:spacing w:after="240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Phone Hampshire Macmillan Citizens Advice Service on 034 4847 7727</w:t>
                            </w:r>
                            <w:r w:rsidR="0083315A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for</w:t>
                            </w:r>
                            <w:r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help with benefits, housing or employment issues</w:t>
                            </w:r>
                            <w:r w:rsidR="0083315A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/form filling</w:t>
                            </w:r>
                            <w:r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and blue </w:t>
                            </w:r>
                            <w:r w:rsidR="00043F7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badge applications</w:t>
                            </w:r>
                            <w:r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.</w:t>
                            </w:r>
                            <w:r w:rsidR="00A6156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If you need a face-to-face appointment these can be arranged.</w:t>
                            </w:r>
                          </w:p>
                          <w:p w:rsidR="00043F7E" w:rsidRDefault="00043F7E" w:rsidP="00043F7E">
                            <w:pPr>
                              <w:spacing w:after="240"/>
                              <w:rPr>
                                <w:rFonts w:ascii="Lucida Sans Unicode" w:hAnsi="Lucida Sans Unicode" w:cs="Lucida Sans Unicode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z w:val="20"/>
                                <w:szCs w:val="20"/>
                                <w:u w:val="single"/>
                              </w:rPr>
                              <w:t>Complementary Therapie</w:t>
                            </w:r>
                            <w:r w:rsidR="005F29C7">
                              <w:rPr>
                                <w:rFonts w:ascii="Lucida Sans Unicode" w:hAnsi="Lucida Sans Unicode" w:cs="Lucida Sans Unicode"/>
                                <w:b/>
                                <w:sz w:val="20"/>
                                <w:szCs w:val="20"/>
                                <w:u w:val="single"/>
                              </w:rPr>
                              <w:t>s</w:t>
                            </w:r>
                          </w:p>
                          <w:p w:rsidR="003E28B6" w:rsidRDefault="00043F7E" w:rsidP="003E28B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43F7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We </w:t>
                            </w:r>
                            <w:r w:rsidR="005F29C7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are </w:t>
                            </w:r>
                            <w:r w:rsidR="00BF785D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now offering some therapies in the </w:t>
                            </w:r>
                            <w:proofErr w:type="spellStart"/>
                            <w:r w:rsidR="00BF785D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centre</w:t>
                            </w:r>
                            <w:proofErr w:type="spellEnd"/>
                            <w:r w:rsidR="00BF785D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.  We are also </w:t>
                            </w:r>
                            <w:r w:rsidR="005F29C7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able to provide video </w:t>
                            </w:r>
                            <w:r w:rsidR="003D0248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sessions for </w:t>
                            </w:r>
                            <w:r w:rsidR="00A6156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self-</w:t>
                            </w:r>
                            <w:r w:rsidR="003E28B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acupressure, </w:t>
                            </w:r>
                            <w:r w:rsidR="005F29C7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hypnotherapy</w:t>
                            </w:r>
                            <w:r w:rsidR="003D0248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, self-</w:t>
                            </w:r>
                            <w:r w:rsidR="002050B0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massage, </w:t>
                            </w:r>
                            <w:r w:rsidR="003D0248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self-</w:t>
                            </w:r>
                            <w:r w:rsidR="00CF322C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reflexology</w:t>
                            </w:r>
                            <w:r w:rsidR="005F29C7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and Reiki on a one-to-one basis, as well as </w:t>
                            </w:r>
                            <w:r w:rsidR="00831C0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individual and </w:t>
                            </w:r>
                            <w:r w:rsidR="003E28B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small group </w:t>
                            </w:r>
                            <w:r w:rsidR="005F29C7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relaxation yoga. These can help with many aspects of your life such as reducing stress, releasing anxiety</w:t>
                            </w:r>
                            <w:r w:rsidR="003E28B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, improving sleep and improving side effects of your cancer treatment.</w:t>
                            </w:r>
                            <w:r w:rsidR="00BF785D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 Please get in touch if you would like to learn what is on offer.</w:t>
                            </w:r>
                          </w:p>
                          <w:p w:rsidR="003E28B6" w:rsidRDefault="003E28B6" w:rsidP="003E28B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2B3227" w:rsidRDefault="002532B1" w:rsidP="003E28B6">
                            <w:pPr>
                              <w:rPr>
                                <w:rFonts w:ascii="Lucida Sans Unicode" w:hAnsi="Lucida Sans Unicode" w:cs="Lucida Sans Unicode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F081E">
                              <w:rPr>
                                <w:rFonts w:ascii="Lucida Sans Unicode" w:hAnsi="Lucida Sans Unicode" w:cs="Lucida Sans Unicode"/>
                                <w:b/>
                                <w:sz w:val="20"/>
                                <w:szCs w:val="20"/>
                                <w:u w:val="single"/>
                              </w:rPr>
                              <w:t>Counseling</w:t>
                            </w:r>
                          </w:p>
                          <w:p w:rsidR="003E28B6" w:rsidRPr="003E28B6" w:rsidRDefault="003E28B6" w:rsidP="003E28B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2B3227" w:rsidRDefault="003E28B6" w:rsidP="002B3227">
                            <w:pPr>
                              <w:spacing w:after="240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Our </w:t>
                            </w:r>
                            <w:r w:rsidR="002532B1"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counselors</w:t>
                            </w:r>
                            <w:r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provide one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-</w:t>
                            </w:r>
                            <w:r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-</w:t>
                            </w:r>
                            <w:r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one sessions by telephone and some are </w:t>
                            </w:r>
                            <w:r w:rsidR="006C4BB8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also </w:t>
                            </w:r>
                            <w:r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able to offer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video</w:t>
                            </w:r>
                            <w:r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sessions.  </w:t>
                            </w:r>
                            <w:r w:rsidR="002B3227"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This service is available for patients </w:t>
                            </w:r>
                            <w:r w:rsidR="005D17D3"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5D17D3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their</w:t>
                            </w:r>
                            <w:r w:rsidR="002B3227"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family.</w:t>
                            </w:r>
                            <w:r w:rsidR="006D7DA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Face-to-face sessions are available for patients that are unable to access the service by telephone or video.</w:t>
                            </w:r>
                          </w:p>
                          <w:p w:rsidR="001E7AF6" w:rsidRDefault="001E7AF6" w:rsidP="001E7AF6">
                            <w:pPr>
                              <w:rPr>
                                <w:rFonts w:ascii="Lucida Sans Unicode" w:hAnsi="Lucida Sans Unicode" w:cs="Lucida Sans Unicode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z w:val="20"/>
                                <w:szCs w:val="20"/>
                                <w:u w:val="single"/>
                              </w:rPr>
                              <w:t>Fatigue</w:t>
                            </w:r>
                          </w:p>
                          <w:p w:rsidR="001E7AF6" w:rsidRPr="003E28B6" w:rsidRDefault="001E7AF6" w:rsidP="001E7AF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1E7AF6" w:rsidRPr="003F081E" w:rsidRDefault="001E7AF6" w:rsidP="001E7AF6">
                            <w:pPr>
                              <w:spacing w:after="240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O</w:t>
                            </w:r>
                            <w:r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-</w:t>
                            </w:r>
                            <w:r w:rsidRPr="003F081E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-one support sessions are available to help you manage fatigue caused by cancer.  Click on the link on our webpage to get detail</w:t>
                            </w:r>
                            <w:r w:rsidR="006D7DA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 on how to access this service or phone us.</w:t>
                            </w:r>
                          </w:p>
                          <w:p w:rsidR="001E7AF6" w:rsidRPr="003F081E" w:rsidRDefault="001E7AF6" w:rsidP="002B3227">
                            <w:pPr>
                              <w:spacing w:after="240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37" type="#_x0000_t202" style="position:absolute;margin-left:440.45pt;margin-top:111.7pt;width:328.35pt;height:475.0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kDGuQ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" filled="f" stroked="f">
                <v:textbox>
                  <w:txbxContent>
                    <w:p w:rsidR="002B3227" w:rsidRPr="003F081E" w:rsidRDefault="002B3227" w:rsidP="002B3227">
                      <w:pPr>
                        <w:spacing w:after="240"/>
                        <w:rPr>
                          <w:rFonts w:ascii="Lucida Sans Unicode" w:hAnsi="Lucida Sans Unicode" w:cs="Lucida Sans Unicode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3F081E">
                        <w:rPr>
                          <w:rFonts w:ascii="Lucida Sans Unicode" w:hAnsi="Lucida Sans Unicode" w:cs="Lucida Sans Unicode"/>
                          <w:b/>
                          <w:sz w:val="20"/>
                          <w:szCs w:val="20"/>
                          <w:u w:val="single"/>
                        </w:rPr>
                        <w:t xml:space="preserve">Benefits and </w:t>
                      </w:r>
                      <w:r w:rsidR="004100BD">
                        <w:rPr>
                          <w:rFonts w:ascii="Lucida Sans Unicode" w:hAnsi="Lucida Sans Unicode" w:cs="Lucida Sans Unicode"/>
                          <w:b/>
                          <w:sz w:val="20"/>
                          <w:szCs w:val="20"/>
                          <w:u w:val="single"/>
                        </w:rPr>
                        <w:t>F</w:t>
                      </w:r>
                      <w:r w:rsidRPr="003F081E">
                        <w:rPr>
                          <w:rFonts w:ascii="Lucida Sans Unicode" w:hAnsi="Lucida Sans Unicode" w:cs="Lucida Sans Unicode"/>
                          <w:b/>
                          <w:sz w:val="20"/>
                          <w:szCs w:val="20"/>
                          <w:u w:val="single"/>
                        </w:rPr>
                        <w:t xml:space="preserve">inancial </w:t>
                      </w:r>
                      <w:r w:rsidR="004100BD">
                        <w:rPr>
                          <w:rFonts w:ascii="Lucida Sans Unicode" w:hAnsi="Lucida Sans Unicode" w:cs="Lucida Sans Unicode"/>
                          <w:b/>
                          <w:sz w:val="20"/>
                          <w:szCs w:val="20"/>
                          <w:u w:val="single"/>
                        </w:rPr>
                        <w:t>A</w:t>
                      </w:r>
                      <w:r w:rsidRPr="003F081E">
                        <w:rPr>
                          <w:rFonts w:ascii="Lucida Sans Unicode" w:hAnsi="Lucida Sans Unicode" w:cs="Lucida Sans Unicode"/>
                          <w:b/>
                          <w:sz w:val="20"/>
                          <w:szCs w:val="20"/>
                          <w:u w:val="single"/>
                        </w:rPr>
                        <w:t>dvice</w:t>
                      </w:r>
                    </w:p>
                    <w:p w:rsidR="002B3227" w:rsidRPr="003F081E" w:rsidRDefault="002B3227" w:rsidP="002B3227">
                      <w:pPr>
                        <w:spacing w:after="240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Phone Hampshire Macmillan Citizens Advice Service on 034 4847 7727</w:t>
                      </w:r>
                      <w:r w:rsidR="0083315A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for</w:t>
                      </w:r>
                      <w:r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help with benefits, housing or employment issues</w:t>
                      </w:r>
                      <w:r w:rsidR="0083315A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/form filling</w:t>
                      </w:r>
                      <w:r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and blue </w:t>
                      </w:r>
                      <w:r w:rsidR="00043F7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badge applications</w:t>
                      </w:r>
                      <w:r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.</w:t>
                      </w:r>
                      <w:r w:rsidR="00A6156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If you need a face-to-face appointment these can be arranged.</w:t>
                      </w:r>
                    </w:p>
                    <w:p w:rsidR="00043F7E" w:rsidRDefault="00043F7E" w:rsidP="00043F7E">
                      <w:pPr>
                        <w:spacing w:after="240"/>
                        <w:rPr>
                          <w:rFonts w:ascii="Lucida Sans Unicode" w:hAnsi="Lucida Sans Unicode" w:cs="Lucida Sans Unicode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sz w:val="20"/>
                          <w:szCs w:val="20"/>
                          <w:u w:val="single"/>
                        </w:rPr>
                        <w:t>Complementary Therapie</w:t>
                      </w:r>
                      <w:r w:rsidR="005F29C7">
                        <w:rPr>
                          <w:rFonts w:ascii="Lucida Sans Unicode" w:hAnsi="Lucida Sans Unicode" w:cs="Lucida Sans Unicode"/>
                          <w:b/>
                          <w:sz w:val="20"/>
                          <w:szCs w:val="20"/>
                          <w:u w:val="single"/>
                        </w:rPr>
                        <w:t>s</w:t>
                      </w:r>
                    </w:p>
                    <w:p w:rsidR="003E28B6" w:rsidRDefault="00043F7E" w:rsidP="003E28B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43F7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We </w:t>
                      </w:r>
                      <w:r w:rsidR="005F29C7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are </w:t>
                      </w:r>
                      <w:r w:rsidR="00BF785D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now offering some therapies in the </w:t>
                      </w:r>
                      <w:proofErr w:type="spellStart"/>
                      <w:r w:rsidR="00BF785D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centre</w:t>
                      </w:r>
                      <w:proofErr w:type="spellEnd"/>
                      <w:r w:rsidR="00BF785D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.  We are also </w:t>
                      </w:r>
                      <w:r w:rsidR="005F29C7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able to provide video </w:t>
                      </w:r>
                      <w:r w:rsidR="003D0248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sessions for </w:t>
                      </w:r>
                      <w:r w:rsidR="00A6156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self-</w:t>
                      </w:r>
                      <w:r w:rsidR="003E28B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acupressure, </w:t>
                      </w:r>
                      <w:r w:rsidR="005F29C7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hypnotherapy</w:t>
                      </w:r>
                      <w:r w:rsidR="003D0248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, self-</w:t>
                      </w:r>
                      <w:r w:rsidR="002050B0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massage, </w:t>
                      </w:r>
                      <w:r w:rsidR="003D0248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self-</w:t>
                      </w:r>
                      <w:r w:rsidR="00CF322C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reflexology</w:t>
                      </w:r>
                      <w:r w:rsidR="005F29C7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and Reiki on a one-to-one basis, as well as </w:t>
                      </w:r>
                      <w:r w:rsidR="00831C0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individual and </w:t>
                      </w:r>
                      <w:r w:rsidR="003E28B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small group </w:t>
                      </w:r>
                      <w:r w:rsidR="005F29C7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relaxation yoga. These can help with many aspects of your life such as reducing stress, releasing anxiety</w:t>
                      </w:r>
                      <w:r w:rsidR="003E28B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, improving sleep and improving side effects of your cancer treatment.</w:t>
                      </w:r>
                      <w:r w:rsidR="00BF785D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 Please get in touch if you would like to learn what is on offer.</w:t>
                      </w:r>
                    </w:p>
                    <w:p w:rsidR="003E28B6" w:rsidRDefault="003E28B6" w:rsidP="003E28B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2B3227" w:rsidRDefault="002532B1" w:rsidP="003E28B6">
                      <w:pPr>
                        <w:rPr>
                          <w:rFonts w:ascii="Lucida Sans Unicode" w:hAnsi="Lucida Sans Unicode" w:cs="Lucida Sans Unicode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3F081E">
                        <w:rPr>
                          <w:rFonts w:ascii="Lucida Sans Unicode" w:hAnsi="Lucida Sans Unicode" w:cs="Lucida Sans Unicode"/>
                          <w:b/>
                          <w:sz w:val="20"/>
                          <w:szCs w:val="20"/>
                          <w:u w:val="single"/>
                        </w:rPr>
                        <w:t>Counseling</w:t>
                      </w:r>
                    </w:p>
                    <w:p w:rsidR="003E28B6" w:rsidRPr="003E28B6" w:rsidRDefault="003E28B6" w:rsidP="003E28B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2B3227" w:rsidRDefault="003E28B6" w:rsidP="002B3227">
                      <w:pPr>
                        <w:spacing w:after="240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Our </w:t>
                      </w:r>
                      <w:r w:rsidR="002532B1"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counselors</w:t>
                      </w:r>
                      <w:r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provide one</w:t>
                      </w:r>
                      <w:r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-</w:t>
                      </w:r>
                      <w:r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-</w:t>
                      </w:r>
                      <w:r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one sessions by telephone and some are </w:t>
                      </w:r>
                      <w:r w:rsidR="006C4BB8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also </w:t>
                      </w:r>
                      <w:r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able to offer</w:t>
                      </w:r>
                      <w:r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video</w:t>
                      </w:r>
                      <w:r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sessions.  </w:t>
                      </w:r>
                      <w:r w:rsidR="002B3227"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This service is available for patients </w:t>
                      </w:r>
                      <w:r w:rsidR="005D17D3"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and </w:t>
                      </w:r>
                      <w:r w:rsidR="005D17D3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their</w:t>
                      </w:r>
                      <w:r w:rsidR="002B3227"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family.</w:t>
                      </w:r>
                      <w:r w:rsidR="006D7DA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Face-to-face sessions are available for patients that are unable to access the service by telephone or video.</w:t>
                      </w:r>
                    </w:p>
                    <w:p w:rsidR="001E7AF6" w:rsidRDefault="001E7AF6" w:rsidP="001E7AF6">
                      <w:pPr>
                        <w:rPr>
                          <w:rFonts w:ascii="Lucida Sans Unicode" w:hAnsi="Lucida Sans Unicode" w:cs="Lucida Sans Unicode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sz w:val="20"/>
                          <w:szCs w:val="20"/>
                          <w:u w:val="single"/>
                        </w:rPr>
                        <w:t>Fatigue</w:t>
                      </w:r>
                    </w:p>
                    <w:p w:rsidR="001E7AF6" w:rsidRPr="003E28B6" w:rsidRDefault="001E7AF6" w:rsidP="001E7AF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1E7AF6" w:rsidRPr="003F081E" w:rsidRDefault="001E7AF6" w:rsidP="001E7AF6">
                      <w:pPr>
                        <w:spacing w:after="240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O</w:t>
                      </w:r>
                      <w:r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-</w:t>
                      </w:r>
                      <w:r w:rsidRPr="003F081E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-one support sessions are available to help you manage fatigue caused by cancer.  Click on the link on our webpage to get detail</w:t>
                      </w:r>
                      <w:r w:rsidR="006D7DA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 on how to access this service or phone us.</w:t>
                      </w:r>
                    </w:p>
                    <w:p w:rsidR="001E7AF6" w:rsidRPr="003F081E" w:rsidRDefault="001E7AF6" w:rsidP="002B3227">
                      <w:pPr>
                        <w:spacing w:after="240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17CAE"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 wp14:anchorId="4A8771CE" wp14:editId="4925BEEE">
                <wp:simplePos x="0" y="0"/>
                <wp:positionH relativeFrom="page">
                  <wp:posOffset>5715000</wp:posOffset>
                </wp:positionH>
                <wp:positionV relativeFrom="page">
                  <wp:posOffset>685800</wp:posOffset>
                </wp:positionV>
                <wp:extent cx="3657600" cy="457200"/>
                <wp:effectExtent l="0" t="0" r="0" b="0"/>
                <wp:wrapNone/>
                <wp:docPr id="6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57600" cy="4572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6" o:spid="_x0000_s1026" style="position:absolute;margin-left:450pt;margin-top:54pt;width:4in;height:36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" fillcolor="navy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roundrect>
            </w:pict>
          </mc:Fallback>
        </mc:AlternateContent>
      </w:r>
      <w:r w:rsidR="00217CA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81A9B29" wp14:editId="3FBF408C">
                <wp:simplePos x="0" y="0"/>
                <wp:positionH relativeFrom="page">
                  <wp:posOffset>6164580</wp:posOffset>
                </wp:positionH>
                <wp:positionV relativeFrom="page">
                  <wp:posOffset>800100</wp:posOffset>
                </wp:positionV>
                <wp:extent cx="2857500" cy="342900"/>
                <wp:effectExtent l="0" t="0" r="0" b="0"/>
                <wp:wrapNone/>
                <wp:docPr id="5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6A3C" w:rsidRPr="00903F40" w:rsidRDefault="00A9420E" w:rsidP="00104976">
                            <w:pPr>
                              <w:pStyle w:val="Heading2"/>
                              <w:ind w:left="0"/>
                            </w:pPr>
                            <w:r>
                              <w:t>Virtual Support Services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85.4pt;margin-top:63pt;width:225pt;height:27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" filled="f" stroked="f">
                <v:textbox>
                  <w:txbxContent>
                    <w:p w:rsidR="00AF6A3C" w:rsidRPr="00903F40" w:rsidRDefault="00A9420E" w:rsidP="00104976">
                      <w:pPr>
                        <w:pStyle w:val="Heading2"/>
                        <w:ind w:left="0"/>
                      </w:pPr>
                      <w:r>
                        <w:t>Virtual Support Services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81173" w:rsidSect="00BF785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AD0BC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B1B26EF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D7A55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CDC4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7CF0968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0AE6F7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188903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6881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6F22F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D140F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9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070"/>
    <w:rsid w:val="00005FCA"/>
    <w:rsid w:val="00014E63"/>
    <w:rsid w:val="00040F5C"/>
    <w:rsid w:val="00042548"/>
    <w:rsid w:val="00043F7E"/>
    <w:rsid w:val="0007666E"/>
    <w:rsid w:val="00092DF7"/>
    <w:rsid w:val="0009589E"/>
    <w:rsid w:val="000B50DD"/>
    <w:rsid w:val="000D32DB"/>
    <w:rsid w:val="00104976"/>
    <w:rsid w:val="00111289"/>
    <w:rsid w:val="00135CC2"/>
    <w:rsid w:val="001378FC"/>
    <w:rsid w:val="00172B37"/>
    <w:rsid w:val="00185D9B"/>
    <w:rsid w:val="001E7AF6"/>
    <w:rsid w:val="001F4A32"/>
    <w:rsid w:val="002028E0"/>
    <w:rsid w:val="002050B0"/>
    <w:rsid w:val="00217CAE"/>
    <w:rsid w:val="002364C8"/>
    <w:rsid w:val="002532B1"/>
    <w:rsid w:val="00272C09"/>
    <w:rsid w:val="002A3BD2"/>
    <w:rsid w:val="002A6F46"/>
    <w:rsid w:val="002B3227"/>
    <w:rsid w:val="002D063C"/>
    <w:rsid w:val="002F1B02"/>
    <w:rsid w:val="002F1B54"/>
    <w:rsid w:val="00325070"/>
    <w:rsid w:val="00371560"/>
    <w:rsid w:val="003A7652"/>
    <w:rsid w:val="003B5F24"/>
    <w:rsid w:val="003B71FA"/>
    <w:rsid w:val="003C600B"/>
    <w:rsid w:val="003D0248"/>
    <w:rsid w:val="003D54F4"/>
    <w:rsid w:val="003D6803"/>
    <w:rsid w:val="003E28B6"/>
    <w:rsid w:val="003F081E"/>
    <w:rsid w:val="003F73AD"/>
    <w:rsid w:val="00400977"/>
    <w:rsid w:val="004100BD"/>
    <w:rsid w:val="00432C50"/>
    <w:rsid w:val="0045601F"/>
    <w:rsid w:val="0051408D"/>
    <w:rsid w:val="0056093C"/>
    <w:rsid w:val="005662D5"/>
    <w:rsid w:val="00581173"/>
    <w:rsid w:val="005C2A71"/>
    <w:rsid w:val="005D17D3"/>
    <w:rsid w:val="005F29C7"/>
    <w:rsid w:val="00622C8F"/>
    <w:rsid w:val="006777B7"/>
    <w:rsid w:val="0068489F"/>
    <w:rsid w:val="006C2B01"/>
    <w:rsid w:val="006C4BB8"/>
    <w:rsid w:val="006C6C34"/>
    <w:rsid w:val="006D7DA6"/>
    <w:rsid w:val="00721B00"/>
    <w:rsid w:val="0072295F"/>
    <w:rsid w:val="00726466"/>
    <w:rsid w:val="00737FCD"/>
    <w:rsid w:val="00785F81"/>
    <w:rsid w:val="00786BEF"/>
    <w:rsid w:val="00794E6D"/>
    <w:rsid w:val="007A4F52"/>
    <w:rsid w:val="007A5C2E"/>
    <w:rsid w:val="007A6713"/>
    <w:rsid w:val="007B149A"/>
    <w:rsid w:val="007C4F2B"/>
    <w:rsid w:val="00823F1D"/>
    <w:rsid w:val="00831C06"/>
    <w:rsid w:val="0083315A"/>
    <w:rsid w:val="0084141F"/>
    <w:rsid w:val="00876D55"/>
    <w:rsid w:val="008B3C0F"/>
    <w:rsid w:val="008B7DE6"/>
    <w:rsid w:val="00903F40"/>
    <w:rsid w:val="00924A9C"/>
    <w:rsid w:val="00926D15"/>
    <w:rsid w:val="00972B2E"/>
    <w:rsid w:val="009A361F"/>
    <w:rsid w:val="009D57F4"/>
    <w:rsid w:val="009D5A1C"/>
    <w:rsid w:val="009E551E"/>
    <w:rsid w:val="009E5FC9"/>
    <w:rsid w:val="00A03835"/>
    <w:rsid w:val="00A03A84"/>
    <w:rsid w:val="00A1697B"/>
    <w:rsid w:val="00A5383A"/>
    <w:rsid w:val="00A61569"/>
    <w:rsid w:val="00A83E6D"/>
    <w:rsid w:val="00A9420E"/>
    <w:rsid w:val="00AA365B"/>
    <w:rsid w:val="00AF6A3C"/>
    <w:rsid w:val="00B71801"/>
    <w:rsid w:val="00B96FDC"/>
    <w:rsid w:val="00B9703A"/>
    <w:rsid w:val="00BB0560"/>
    <w:rsid w:val="00BB3F04"/>
    <w:rsid w:val="00BE5735"/>
    <w:rsid w:val="00BF01BD"/>
    <w:rsid w:val="00BF785D"/>
    <w:rsid w:val="00C07C51"/>
    <w:rsid w:val="00C36719"/>
    <w:rsid w:val="00C54E65"/>
    <w:rsid w:val="00C75527"/>
    <w:rsid w:val="00C8467D"/>
    <w:rsid w:val="00CA6AC9"/>
    <w:rsid w:val="00CD5639"/>
    <w:rsid w:val="00CE29F4"/>
    <w:rsid w:val="00CF322C"/>
    <w:rsid w:val="00D16D73"/>
    <w:rsid w:val="00D37359"/>
    <w:rsid w:val="00D5343C"/>
    <w:rsid w:val="00DC4834"/>
    <w:rsid w:val="00DD168B"/>
    <w:rsid w:val="00DD66FA"/>
    <w:rsid w:val="00DF3630"/>
    <w:rsid w:val="00E12A2A"/>
    <w:rsid w:val="00E132E8"/>
    <w:rsid w:val="00E64233"/>
    <w:rsid w:val="00E96CC6"/>
    <w:rsid w:val="00EC3DBF"/>
    <w:rsid w:val="00ED6053"/>
    <w:rsid w:val="00F25735"/>
    <w:rsid w:val="00F43A87"/>
    <w:rsid w:val="00F51435"/>
    <w:rsid w:val="00F5420D"/>
    <w:rsid w:val="00FA4497"/>
    <w:rsid w:val="00FF3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next w:val="Normal"/>
    <w:qFormat/>
    <w:rsid w:val="00104976"/>
    <w:pPr>
      <w:outlineLvl w:val="0"/>
    </w:pPr>
    <w:rPr>
      <w:rFonts w:ascii="Lucida Sans Unicode" w:hAnsi="Lucida Sans Unicode" w:cs="Tahoma"/>
      <w:color w:val="FFFFFF"/>
      <w:spacing w:val="20"/>
      <w:sz w:val="44"/>
      <w:szCs w:val="36"/>
      <w:lang w:val="en" w:eastAsia="en-US"/>
    </w:rPr>
  </w:style>
  <w:style w:type="paragraph" w:styleId="Heading2">
    <w:name w:val="heading 2"/>
    <w:next w:val="Normal"/>
    <w:link w:val="Heading2Char"/>
    <w:qFormat/>
    <w:rsid w:val="00104976"/>
    <w:pPr>
      <w:ind w:left="1440"/>
      <w:jc w:val="center"/>
      <w:outlineLvl w:val="1"/>
    </w:pPr>
    <w:rPr>
      <w:rFonts w:ascii="Lucida Sans Unicode" w:hAnsi="Lucida Sans Unicode" w:cs="Tahoma"/>
      <w:b/>
      <w:color w:val="FFFFFF"/>
      <w:spacing w:val="60"/>
      <w:sz w:val="24"/>
      <w:szCs w:val="24"/>
      <w:lang w:val="en-US" w:eastAsia="en-US"/>
    </w:rPr>
  </w:style>
  <w:style w:type="paragraph" w:styleId="Heading3">
    <w:name w:val="heading 3"/>
    <w:next w:val="Normal"/>
    <w:qFormat/>
    <w:rsid w:val="00104976"/>
    <w:pPr>
      <w:spacing w:before="360" w:after="120"/>
      <w:ind w:left="720"/>
      <w:outlineLvl w:val="2"/>
    </w:pPr>
    <w:rPr>
      <w:rFonts w:ascii="Lucida Sans Unicode" w:hAnsi="Lucida Sans Unicode" w:cs="Tahoma"/>
      <w:color w:val="000084"/>
      <w:spacing w:val="20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Text">
    <w:name w:val="Para_Text"/>
    <w:basedOn w:val="Normal"/>
    <w:link w:val="ParaTextChar"/>
    <w:uiPriority w:val="1"/>
    <w:qFormat/>
    <w:rsid w:val="00325070"/>
    <w:pPr>
      <w:widowControl w:val="0"/>
      <w:spacing w:before="40" w:after="80" w:line="360" w:lineRule="auto"/>
      <w:jc w:val="right"/>
    </w:pPr>
    <w:rPr>
      <w:rFonts w:ascii="Microsoft Sans Serif" w:eastAsia="Gill Sans MT" w:hAnsi="Microsoft Sans Serif" w:cs="Arial"/>
      <w:b/>
      <w:caps/>
      <w:color w:val="455F51"/>
      <w:spacing w:val="20"/>
      <w:w w:val="90"/>
      <w:sz w:val="28"/>
      <w:szCs w:val="18"/>
    </w:rPr>
  </w:style>
  <w:style w:type="paragraph" w:customStyle="1" w:styleId="ParaText02">
    <w:name w:val="Para_Text02"/>
    <w:basedOn w:val="Normal"/>
    <w:link w:val="ParaText02Char"/>
    <w:uiPriority w:val="1"/>
    <w:qFormat/>
    <w:rsid w:val="00325070"/>
    <w:pPr>
      <w:widowControl w:val="0"/>
      <w:spacing w:before="360" w:after="560" w:line="280" w:lineRule="exact"/>
      <w:jc w:val="right"/>
    </w:pPr>
    <w:rPr>
      <w:rFonts w:ascii="Microsoft Sans Serif" w:eastAsia="Gill Sans MT" w:hAnsi="Microsoft Sans Serif"/>
      <w:color w:val="455F51"/>
      <w:szCs w:val="22"/>
    </w:rPr>
  </w:style>
  <w:style w:type="paragraph" w:customStyle="1" w:styleId="list1">
    <w:name w:val="list1"/>
    <w:basedOn w:val="Normal"/>
    <w:rsid w:val="002D063C"/>
    <w:pPr>
      <w:ind w:left="1440"/>
    </w:pPr>
    <w:rPr>
      <w:rFonts w:ascii="Tahoma" w:hAnsi="Tahoma" w:cs="Arial"/>
      <w:spacing w:val="10"/>
      <w:sz w:val="20"/>
      <w:szCs w:val="20"/>
    </w:rPr>
  </w:style>
  <w:style w:type="paragraph" w:customStyle="1" w:styleId="list2">
    <w:name w:val="list2"/>
    <w:rsid w:val="002A3BD2"/>
    <w:pPr>
      <w:tabs>
        <w:tab w:val="left" w:pos="2160"/>
      </w:tabs>
      <w:spacing w:line="360" w:lineRule="auto"/>
      <w:ind w:firstLine="720"/>
    </w:pPr>
    <w:rPr>
      <w:rFonts w:ascii="Tahoma" w:hAnsi="Tahoma" w:cs="Arial"/>
      <w:spacing w:val="10"/>
      <w:lang w:val="en-US" w:eastAsia="en-US"/>
    </w:rPr>
  </w:style>
  <w:style w:type="paragraph" w:customStyle="1" w:styleId="BodyText1">
    <w:name w:val="Body Text 1"/>
    <w:basedOn w:val="Normal"/>
    <w:rsid w:val="002D063C"/>
    <w:pPr>
      <w:spacing w:after="240"/>
    </w:pPr>
    <w:rPr>
      <w:rFonts w:ascii="Tahoma" w:hAnsi="Tahoma" w:cs="Arial"/>
      <w:i/>
      <w:color w:val="000084"/>
      <w:spacing w:val="10"/>
      <w:sz w:val="22"/>
      <w:szCs w:val="22"/>
    </w:rPr>
  </w:style>
  <w:style w:type="character" w:customStyle="1" w:styleId="ParaTextChar">
    <w:name w:val="Para_Text Char"/>
    <w:link w:val="ParaText"/>
    <w:uiPriority w:val="1"/>
    <w:rsid w:val="00325070"/>
    <w:rPr>
      <w:rFonts w:ascii="Microsoft Sans Serif" w:eastAsia="Gill Sans MT" w:hAnsi="Microsoft Sans Serif" w:cs="Arial"/>
      <w:b/>
      <w:caps/>
      <w:color w:val="455F51"/>
      <w:spacing w:val="20"/>
      <w:w w:val="90"/>
      <w:sz w:val="28"/>
      <w:szCs w:val="18"/>
      <w:lang w:val="en-US" w:eastAsia="en-US"/>
    </w:rPr>
  </w:style>
  <w:style w:type="character" w:customStyle="1" w:styleId="ParaText02Char">
    <w:name w:val="Para_Text02 Char"/>
    <w:link w:val="ParaText02"/>
    <w:uiPriority w:val="1"/>
    <w:rsid w:val="00325070"/>
    <w:rPr>
      <w:rFonts w:ascii="Microsoft Sans Serif" w:eastAsia="Gill Sans MT" w:hAnsi="Microsoft Sans Serif"/>
      <w:color w:val="455F51"/>
      <w:sz w:val="24"/>
      <w:szCs w:val="22"/>
      <w:lang w:val="en-US" w:eastAsia="en-US"/>
    </w:rPr>
  </w:style>
  <w:style w:type="character" w:styleId="Hyperlink">
    <w:name w:val="Hyperlink"/>
    <w:uiPriority w:val="99"/>
    <w:unhideWhenUsed/>
    <w:rsid w:val="00794E6D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794E6D"/>
    <w:pPr>
      <w:spacing w:before="100" w:beforeAutospacing="1" w:after="100" w:afterAutospacing="1"/>
    </w:pPr>
    <w:rPr>
      <w:lang w:val="en-GB" w:eastAsia="en-GB"/>
    </w:rPr>
  </w:style>
  <w:style w:type="paragraph" w:styleId="BalloonText">
    <w:name w:val="Balloon Text"/>
    <w:basedOn w:val="Normal"/>
    <w:link w:val="BalloonTextChar"/>
    <w:rsid w:val="003F08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F081E"/>
    <w:rPr>
      <w:rFonts w:ascii="Tahoma" w:hAnsi="Tahoma" w:cs="Tahoma"/>
      <w:sz w:val="16"/>
      <w:szCs w:val="16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043F7E"/>
    <w:rPr>
      <w:rFonts w:ascii="Lucida Sans Unicode" w:hAnsi="Lucida Sans Unicode" w:cs="Tahoma"/>
      <w:b/>
      <w:color w:val="FFFFFF"/>
      <w:spacing w:val="60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next w:val="Normal"/>
    <w:qFormat/>
    <w:rsid w:val="00104976"/>
    <w:pPr>
      <w:outlineLvl w:val="0"/>
    </w:pPr>
    <w:rPr>
      <w:rFonts w:ascii="Lucida Sans Unicode" w:hAnsi="Lucida Sans Unicode" w:cs="Tahoma"/>
      <w:color w:val="FFFFFF"/>
      <w:spacing w:val="20"/>
      <w:sz w:val="44"/>
      <w:szCs w:val="36"/>
      <w:lang w:val="en" w:eastAsia="en-US"/>
    </w:rPr>
  </w:style>
  <w:style w:type="paragraph" w:styleId="Heading2">
    <w:name w:val="heading 2"/>
    <w:next w:val="Normal"/>
    <w:link w:val="Heading2Char"/>
    <w:qFormat/>
    <w:rsid w:val="00104976"/>
    <w:pPr>
      <w:ind w:left="1440"/>
      <w:jc w:val="center"/>
      <w:outlineLvl w:val="1"/>
    </w:pPr>
    <w:rPr>
      <w:rFonts w:ascii="Lucida Sans Unicode" w:hAnsi="Lucida Sans Unicode" w:cs="Tahoma"/>
      <w:b/>
      <w:color w:val="FFFFFF"/>
      <w:spacing w:val="60"/>
      <w:sz w:val="24"/>
      <w:szCs w:val="24"/>
      <w:lang w:val="en-US" w:eastAsia="en-US"/>
    </w:rPr>
  </w:style>
  <w:style w:type="paragraph" w:styleId="Heading3">
    <w:name w:val="heading 3"/>
    <w:next w:val="Normal"/>
    <w:qFormat/>
    <w:rsid w:val="00104976"/>
    <w:pPr>
      <w:spacing w:before="360" w:after="120"/>
      <w:ind w:left="720"/>
      <w:outlineLvl w:val="2"/>
    </w:pPr>
    <w:rPr>
      <w:rFonts w:ascii="Lucida Sans Unicode" w:hAnsi="Lucida Sans Unicode" w:cs="Tahoma"/>
      <w:color w:val="000084"/>
      <w:spacing w:val="20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Text">
    <w:name w:val="Para_Text"/>
    <w:basedOn w:val="Normal"/>
    <w:link w:val="ParaTextChar"/>
    <w:uiPriority w:val="1"/>
    <w:qFormat/>
    <w:rsid w:val="00325070"/>
    <w:pPr>
      <w:widowControl w:val="0"/>
      <w:spacing w:before="40" w:after="80" w:line="360" w:lineRule="auto"/>
      <w:jc w:val="right"/>
    </w:pPr>
    <w:rPr>
      <w:rFonts w:ascii="Microsoft Sans Serif" w:eastAsia="Gill Sans MT" w:hAnsi="Microsoft Sans Serif" w:cs="Arial"/>
      <w:b/>
      <w:caps/>
      <w:color w:val="455F51"/>
      <w:spacing w:val="20"/>
      <w:w w:val="90"/>
      <w:sz w:val="28"/>
      <w:szCs w:val="18"/>
    </w:rPr>
  </w:style>
  <w:style w:type="paragraph" w:customStyle="1" w:styleId="ParaText02">
    <w:name w:val="Para_Text02"/>
    <w:basedOn w:val="Normal"/>
    <w:link w:val="ParaText02Char"/>
    <w:uiPriority w:val="1"/>
    <w:qFormat/>
    <w:rsid w:val="00325070"/>
    <w:pPr>
      <w:widowControl w:val="0"/>
      <w:spacing w:before="360" w:after="560" w:line="280" w:lineRule="exact"/>
      <w:jc w:val="right"/>
    </w:pPr>
    <w:rPr>
      <w:rFonts w:ascii="Microsoft Sans Serif" w:eastAsia="Gill Sans MT" w:hAnsi="Microsoft Sans Serif"/>
      <w:color w:val="455F51"/>
      <w:szCs w:val="22"/>
    </w:rPr>
  </w:style>
  <w:style w:type="paragraph" w:customStyle="1" w:styleId="list1">
    <w:name w:val="list1"/>
    <w:basedOn w:val="Normal"/>
    <w:rsid w:val="002D063C"/>
    <w:pPr>
      <w:ind w:left="1440"/>
    </w:pPr>
    <w:rPr>
      <w:rFonts w:ascii="Tahoma" w:hAnsi="Tahoma" w:cs="Arial"/>
      <w:spacing w:val="10"/>
      <w:sz w:val="20"/>
      <w:szCs w:val="20"/>
    </w:rPr>
  </w:style>
  <w:style w:type="paragraph" w:customStyle="1" w:styleId="list2">
    <w:name w:val="list2"/>
    <w:rsid w:val="002A3BD2"/>
    <w:pPr>
      <w:tabs>
        <w:tab w:val="left" w:pos="2160"/>
      </w:tabs>
      <w:spacing w:line="360" w:lineRule="auto"/>
      <w:ind w:firstLine="720"/>
    </w:pPr>
    <w:rPr>
      <w:rFonts w:ascii="Tahoma" w:hAnsi="Tahoma" w:cs="Arial"/>
      <w:spacing w:val="10"/>
      <w:lang w:val="en-US" w:eastAsia="en-US"/>
    </w:rPr>
  </w:style>
  <w:style w:type="paragraph" w:customStyle="1" w:styleId="BodyText1">
    <w:name w:val="Body Text 1"/>
    <w:basedOn w:val="Normal"/>
    <w:rsid w:val="002D063C"/>
    <w:pPr>
      <w:spacing w:after="240"/>
    </w:pPr>
    <w:rPr>
      <w:rFonts w:ascii="Tahoma" w:hAnsi="Tahoma" w:cs="Arial"/>
      <w:i/>
      <w:color w:val="000084"/>
      <w:spacing w:val="10"/>
      <w:sz w:val="22"/>
      <w:szCs w:val="22"/>
    </w:rPr>
  </w:style>
  <w:style w:type="character" w:customStyle="1" w:styleId="ParaTextChar">
    <w:name w:val="Para_Text Char"/>
    <w:link w:val="ParaText"/>
    <w:uiPriority w:val="1"/>
    <w:rsid w:val="00325070"/>
    <w:rPr>
      <w:rFonts w:ascii="Microsoft Sans Serif" w:eastAsia="Gill Sans MT" w:hAnsi="Microsoft Sans Serif" w:cs="Arial"/>
      <w:b/>
      <w:caps/>
      <w:color w:val="455F51"/>
      <w:spacing w:val="20"/>
      <w:w w:val="90"/>
      <w:sz w:val="28"/>
      <w:szCs w:val="18"/>
      <w:lang w:val="en-US" w:eastAsia="en-US"/>
    </w:rPr>
  </w:style>
  <w:style w:type="character" w:customStyle="1" w:styleId="ParaText02Char">
    <w:name w:val="Para_Text02 Char"/>
    <w:link w:val="ParaText02"/>
    <w:uiPriority w:val="1"/>
    <w:rsid w:val="00325070"/>
    <w:rPr>
      <w:rFonts w:ascii="Microsoft Sans Serif" w:eastAsia="Gill Sans MT" w:hAnsi="Microsoft Sans Serif"/>
      <w:color w:val="455F51"/>
      <w:sz w:val="24"/>
      <w:szCs w:val="22"/>
      <w:lang w:val="en-US" w:eastAsia="en-US"/>
    </w:rPr>
  </w:style>
  <w:style w:type="character" w:styleId="Hyperlink">
    <w:name w:val="Hyperlink"/>
    <w:uiPriority w:val="99"/>
    <w:unhideWhenUsed/>
    <w:rsid w:val="00794E6D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794E6D"/>
    <w:pPr>
      <w:spacing w:before="100" w:beforeAutospacing="1" w:after="100" w:afterAutospacing="1"/>
    </w:pPr>
    <w:rPr>
      <w:lang w:val="en-GB" w:eastAsia="en-GB"/>
    </w:rPr>
  </w:style>
  <w:style w:type="paragraph" w:styleId="BalloonText">
    <w:name w:val="Balloon Text"/>
    <w:basedOn w:val="Normal"/>
    <w:link w:val="BalloonTextChar"/>
    <w:rsid w:val="003F08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F081E"/>
    <w:rPr>
      <w:rFonts w:ascii="Tahoma" w:hAnsi="Tahoma" w:cs="Tahoma"/>
      <w:sz w:val="16"/>
      <w:szCs w:val="16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043F7E"/>
    <w:rPr>
      <w:rFonts w:ascii="Lucida Sans Unicode" w:hAnsi="Lucida Sans Unicode" w:cs="Tahoma"/>
      <w:b/>
      <w:color w:val="FFFFFF"/>
      <w:spacing w:val="6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9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9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4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cmillanCentre@uhs.nhs.uk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10.wmf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MacmillanCentre@uhs.nhs.uk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avem\AppData\Roaming\Microsoft\Templates\Event_program_halffold_4_page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Event_program_halffold_4_pages</Template>
  <TotalTime>73</TotalTime>
  <Pages>2</Pages>
  <Words>0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UHS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Weavers, Mary</dc:creator>
  <cp:lastModifiedBy>Weavers, Mary</cp:lastModifiedBy>
  <cp:revision>9</cp:revision>
  <cp:lastPrinted>2020-10-13T12:19:00Z</cp:lastPrinted>
  <dcterms:created xsi:type="dcterms:W3CDTF">2020-10-12T13:00:00Z</dcterms:created>
  <dcterms:modified xsi:type="dcterms:W3CDTF">2020-10-13T12:20:00Z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TC060874321033</vt:lpwstr>
  </property>
</Properties>
</file>